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DA2C" w14:textId="77777777" w:rsidR="0017456B" w:rsidRPr="0017456B" w:rsidRDefault="0017456B" w:rsidP="0017456B">
      <w:pPr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kern w:val="28"/>
          <w:sz w:val="18"/>
          <w:szCs w:val="18"/>
          <w:lang w:eastAsia="ru-RU"/>
        </w:rPr>
      </w:pPr>
      <w:bookmarkStart w:id="0" w:name="OLE_LINK5"/>
      <w:bookmarkStart w:id="1" w:name="OLE_LINK6"/>
    </w:p>
    <w:p w14:paraId="763BAFE2" w14:textId="6D278B09" w:rsidR="0017456B" w:rsidRPr="009D0159" w:rsidRDefault="0017456B" w:rsidP="0017456B">
      <w:pPr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kern w:val="28"/>
          <w:lang w:eastAsia="ru-RU"/>
        </w:rPr>
      </w:pPr>
      <w:r w:rsidRPr="009D0159">
        <w:rPr>
          <w:rFonts w:ascii="Arial" w:eastAsia="Times New Roman" w:hAnsi="Arial" w:cs="Arial"/>
          <w:b/>
          <w:bCs/>
          <w:kern w:val="28"/>
          <w:lang w:eastAsia="ru-RU"/>
        </w:rPr>
        <w:t xml:space="preserve">ОПРОСНЫЙ ЛИСТ № </w:t>
      </w:r>
      <w:r w:rsidR="009D0159" w:rsidRPr="009D0159">
        <w:rPr>
          <w:rFonts w:ascii="Arial" w:eastAsia="Times New Roman" w:hAnsi="Arial" w:cs="Arial"/>
          <w:b/>
          <w:bCs/>
          <w:kern w:val="28"/>
          <w:lang w:eastAsia="ru-RU"/>
        </w:rPr>
        <w:t xml:space="preserve">4 </w:t>
      </w:r>
      <w:r w:rsidRPr="009D0159">
        <w:rPr>
          <w:rFonts w:ascii="Arial" w:eastAsia="Times New Roman" w:hAnsi="Arial" w:cs="Arial"/>
          <w:b/>
          <w:bCs/>
          <w:kern w:val="28"/>
          <w:lang w:eastAsia="ru-RU"/>
        </w:rPr>
        <w:t>БЛОК ДОЗИРОВАНИЯ РЕАГЕНТА</w:t>
      </w:r>
    </w:p>
    <w:p w14:paraId="6AD77280" w14:textId="77777777" w:rsidR="0017456B" w:rsidRPr="0017456B" w:rsidRDefault="0017456B" w:rsidP="0017456B">
      <w:pPr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kern w:val="28"/>
          <w:sz w:val="18"/>
          <w:szCs w:val="18"/>
          <w:lang w:eastAsia="ru-RU"/>
        </w:rPr>
      </w:pPr>
    </w:p>
    <w:tbl>
      <w:tblPr>
        <w:tblW w:w="4941" w:type="pct"/>
        <w:tblInd w:w="19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2499"/>
        <w:gridCol w:w="2711"/>
        <w:gridCol w:w="809"/>
        <w:gridCol w:w="2202"/>
        <w:gridCol w:w="834"/>
        <w:gridCol w:w="1501"/>
      </w:tblGrid>
      <w:tr w:rsidR="0017456B" w:rsidRPr="0017456B" w14:paraId="6B3FAF20" w14:textId="77777777"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508D03" w14:textId="77777777" w:rsidR="0017456B" w:rsidRPr="0017456B" w:rsidRDefault="0017456B" w:rsidP="00150C99">
            <w:pPr>
              <w:pStyle w:val="4"/>
              <w:spacing w:before="0"/>
              <w:ind w:firstLine="0"/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  <w:t>Организация</w:t>
            </w:r>
          </w:p>
        </w:tc>
        <w:tc>
          <w:tcPr>
            <w:tcW w:w="381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E9750" w14:textId="77777777" w:rsidR="0017456B" w:rsidRPr="0017456B" w:rsidRDefault="0017456B" w:rsidP="00150C99">
            <w:pPr>
              <w:pStyle w:val="3"/>
              <w:spacing w:before="0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2CC8757B" w14:textId="77777777"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E6161" w14:textId="77777777" w:rsidR="0017456B" w:rsidRPr="0017456B" w:rsidRDefault="0017456B" w:rsidP="00150C99">
            <w:pPr>
              <w:pStyle w:val="4"/>
              <w:spacing w:before="0"/>
              <w:ind w:firstLine="0"/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  <w:t>Адрес</w:t>
            </w:r>
          </w:p>
        </w:tc>
        <w:tc>
          <w:tcPr>
            <w:tcW w:w="38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A785D" w14:textId="77777777" w:rsidR="0017456B" w:rsidRPr="0017456B" w:rsidRDefault="0017456B" w:rsidP="00150C99">
            <w:pPr>
              <w:pStyle w:val="3"/>
              <w:spacing w:before="0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233B2976" w14:textId="77777777"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FC687" w14:textId="77777777" w:rsidR="0017456B" w:rsidRPr="0017456B" w:rsidRDefault="0017456B" w:rsidP="00150C99">
            <w:pPr>
              <w:pStyle w:val="4"/>
              <w:spacing w:before="0"/>
              <w:ind w:firstLine="0"/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  <w:t>Ф.И.О., должность</w:t>
            </w:r>
          </w:p>
        </w:tc>
        <w:tc>
          <w:tcPr>
            <w:tcW w:w="38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FF087" w14:textId="77777777" w:rsidR="0017456B" w:rsidRPr="0017456B" w:rsidRDefault="0017456B" w:rsidP="00150C99">
            <w:pPr>
              <w:pStyle w:val="3"/>
              <w:spacing w:before="0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48EEA1DA" w14:textId="77777777"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2531C" w14:textId="77777777" w:rsidR="0017456B" w:rsidRPr="0017456B" w:rsidRDefault="0017456B" w:rsidP="00150C99">
            <w:pPr>
              <w:pStyle w:val="4"/>
              <w:spacing w:before="0"/>
              <w:ind w:firstLine="0"/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i w:val="0"/>
                <w:color w:val="auto"/>
                <w:sz w:val="18"/>
                <w:szCs w:val="18"/>
              </w:rPr>
              <w:t>Телефон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B1856" w14:textId="77777777" w:rsidR="0017456B" w:rsidRPr="0017456B" w:rsidRDefault="0017456B" w:rsidP="00150C99">
            <w:pPr>
              <w:pStyle w:val="3"/>
              <w:spacing w:before="0"/>
              <w:ind w:hanging="16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179CC" w14:textId="77777777" w:rsidR="0017456B" w:rsidRPr="0017456B" w:rsidRDefault="0017456B" w:rsidP="00150C99">
            <w:pPr>
              <w:pStyle w:val="3"/>
              <w:spacing w:before="0"/>
              <w:ind w:hanging="16"/>
              <w:rPr>
                <w:rFonts w:ascii="Arial" w:hAnsi="Arial" w:cs="Arial"/>
                <w:bCs w:val="0"/>
                <w:color w:val="auto"/>
                <w:sz w:val="18"/>
                <w:szCs w:val="18"/>
                <w:lang w:val="en-US"/>
              </w:rPr>
            </w:pPr>
            <w:r w:rsidRPr="0017456B">
              <w:rPr>
                <w:rFonts w:ascii="Arial" w:hAnsi="Arial" w:cs="Arial"/>
                <w:bCs w:val="0"/>
                <w:color w:val="auto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A9026" w14:textId="77777777" w:rsidR="0017456B" w:rsidRPr="0017456B" w:rsidRDefault="0017456B" w:rsidP="00150C99">
            <w:pPr>
              <w:pStyle w:val="3"/>
              <w:spacing w:before="0"/>
              <w:ind w:hanging="16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90A8D" w14:textId="77777777" w:rsidR="0017456B" w:rsidRPr="0017456B" w:rsidRDefault="0017456B" w:rsidP="00150C99">
            <w:pPr>
              <w:pStyle w:val="3"/>
              <w:spacing w:before="0"/>
              <w:ind w:hanging="16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 xml:space="preserve">Дата 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689BB" w14:textId="77777777" w:rsidR="0017456B" w:rsidRPr="0017456B" w:rsidRDefault="0017456B" w:rsidP="00150C99">
            <w:pPr>
              <w:pStyle w:val="3"/>
              <w:spacing w:before="0"/>
              <w:ind w:hanging="16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</w:tr>
    </w:tbl>
    <w:p w14:paraId="05C3F6A6" w14:textId="77777777" w:rsidR="0017456B" w:rsidRPr="0017456B" w:rsidRDefault="0017456B" w:rsidP="0017456B">
      <w:pPr>
        <w:spacing w:after="0" w:line="240" w:lineRule="auto"/>
        <w:ind w:firstLine="0"/>
        <w:rPr>
          <w:rFonts w:ascii="Arial" w:eastAsia="Times New Roman" w:hAnsi="Arial" w:cs="Arial"/>
          <w:b/>
          <w:bCs/>
          <w:kern w:val="28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148"/>
        <w:gridCol w:w="2370"/>
        <w:gridCol w:w="501"/>
        <w:gridCol w:w="1803"/>
        <w:gridCol w:w="529"/>
        <w:gridCol w:w="2519"/>
      </w:tblGrid>
      <w:tr w:rsidR="0017456B" w:rsidRPr="0017456B" w14:paraId="38B3AEF5" w14:textId="77777777" w:rsidTr="0017456B">
        <w:tc>
          <w:tcPr>
            <w:tcW w:w="247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D9F899" w14:textId="77777777" w:rsidR="0017456B" w:rsidRPr="0017456B" w:rsidRDefault="0017456B" w:rsidP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Перекачиваемая среда:</w:t>
            </w:r>
          </w:p>
        </w:tc>
        <w:tc>
          <w:tcPr>
            <w:tcW w:w="253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22EB8F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Параметры насоса:</w:t>
            </w:r>
          </w:p>
        </w:tc>
      </w:tr>
      <w:tr w:rsidR="0017456B" w:rsidRPr="0017456B" w14:paraId="450032D1" w14:textId="77777777" w:rsidTr="0017456B"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04BB6F5" w14:textId="77777777" w:rsidR="0017456B" w:rsidRPr="0017456B" w:rsidRDefault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11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3B6B98F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F973A6" w14:textId="77777777" w:rsidR="0017456B" w:rsidRPr="0017456B" w:rsidRDefault="0017456B">
            <w:pPr>
              <w:pStyle w:val="3"/>
              <w:spacing w:before="120" w:line="240" w:lineRule="auto"/>
              <w:ind w:left="225" w:firstLine="0"/>
              <w:jc w:val="left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Производительность, л/ч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672D5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4471576F" w14:textId="77777777" w:rsidTr="0017456B"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AA42CF" w14:textId="77777777" w:rsidR="0017456B" w:rsidRPr="0017456B" w:rsidRDefault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  <w:t>Концентрация</w:t>
            </w:r>
          </w:p>
        </w:tc>
        <w:tc>
          <w:tcPr>
            <w:tcW w:w="11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5D1D299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88F16C" w14:textId="77777777" w:rsidR="0017456B" w:rsidRPr="0017456B" w:rsidRDefault="0017456B">
            <w:pPr>
              <w:pStyle w:val="3"/>
              <w:spacing w:before="120" w:line="240" w:lineRule="auto"/>
              <w:ind w:left="225" w:firstLine="0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Длина линии дозирования, м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2C522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09CFC403" w14:textId="77777777" w:rsidTr="0017456B"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340C00" w14:textId="77777777" w:rsidR="0017456B" w:rsidRPr="0017456B" w:rsidRDefault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  <w:t>Температура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6BD2B33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2F1D24" w14:textId="77777777" w:rsidR="0017456B" w:rsidRPr="0017456B" w:rsidRDefault="0017456B">
            <w:pPr>
              <w:pStyle w:val="3"/>
              <w:spacing w:before="120" w:line="240" w:lineRule="auto"/>
              <w:ind w:left="225" w:firstLine="0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Давление насоса, бар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DD136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312109A5" w14:textId="77777777" w:rsidTr="0017456B">
        <w:trPr>
          <w:trHeight w:val="211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9F4DD5" w14:textId="77777777" w:rsidR="0017456B" w:rsidRPr="0017456B" w:rsidRDefault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  <w:t>Наличие твердых включений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4799456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3C6450" w14:textId="77777777" w:rsidR="0017456B" w:rsidRPr="0017456B" w:rsidRDefault="0017456B">
            <w:pPr>
              <w:pStyle w:val="3"/>
              <w:spacing w:before="120" w:line="240" w:lineRule="auto"/>
              <w:ind w:left="225" w:firstLine="0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Управление: (водосчетчик /контроллер/внеш. сигнал)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11CF8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779B4C12" w14:textId="77777777" w:rsidTr="0017456B"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7BD795" w14:textId="77777777" w:rsidR="0017456B" w:rsidRPr="0017456B" w:rsidRDefault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  <w:t>Плотность/Вязкость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90A4466" w14:textId="77777777" w:rsidR="0017456B" w:rsidRPr="0017456B" w:rsidRDefault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eastAsia="Calibri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EECBA7" w14:textId="77777777" w:rsidR="0017456B" w:rsidRPr="0017456B" w:rsidRDefault="0017456B">
            <w:pPr>
              <w:pStyle w:val="3"/>
              <w:spacing w:before="120" w:line="240" w:lineRule="auto"/>
              <w:ind w:left="225" w:firstLine="0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7456B">
              <w:rPr>
                <w:rFonts w:ascii="Arial" w:hAnsi="Arial" w:cs="Arial"/>
                <w:b w:val="0"/>
                <w:color w:val="auto"/>
                <w:w w:val="95"/>
                <w:sz w:val="18"/>
                <w:szCs w:val="18"/>
              </w:rPr>
              <w:t>Давление в трубопроводе, бар</w:t>
            </w:r>
            <w:r w:rsidRPr="0017456B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 xml:space="preserve"> открытый резервуар – 0 бар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7B443" w14:textId="77777777" w:rsidR="0017456B" w:rsidRPr="009D0159" w:rsidRDefault="0017456B" w:rsidP="0017456B">
            <w:pPr>
              <w:pStyle w:val="3"/>
              <w:spacing w:before="120" w:line="240" w:lineRule="auto"/>
              <w:ind w:firstLine="0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</w:tr>
      <w:tr w:rsidR="0017456B" w:rsidRPr="0017456B" w14:paraId="49226B2E" w14:textId="77777777" w:rsidTr="0017456B"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C257A9" w14:textId="77777777" w:rsidR="0017456B" w:rsidRPr="0017456B" w:rsidRDefault="0017456B" w:rsidP="0017456B">
            <w:pPr>
              <w:pStyle w:val="3"/>
              <w:spacing w:before="120" w:line="240" w:lineRule="auto"/>
              <w:ind w:right="-54" w:firstLine="0"/>
              <w:jc w:val="left"/>
              <w:rPr>
                <w:rFonts w:ascii="Arial" w:eastAsia="Calibri" w:hAnsi="Arial" w:cs="Arial"/>
                <w:b w:val="0"/>
                <w:color w:val="auto"/>
                <w:sz w:val="16"/>
                <w:szCs w:val="16"/>
              </w:rPr>
            </w:pPr>
            <w:r w:rsidRPr="0017456B">
              <w:rPr>
                <w:rFonts w:ascii="Arial" w:eastAsia="Calibri" w:hAnsi="Arial" w:cs="Arial"/>
                <w:b w:val="0"/>
                <w:color w:val="auto"/>
                <w:sz w:val="16"/>
                <w:szCs w:val="16"/>
              </w:rPr>
              <w:t>Особенности: испарения/ выпадение в осадок и т.д.)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A9B14F" w14:textId="77777777" w:rsidR="0017456B" w:rsidRPr="0017456B" w:rsidRDefault="0017456B" w:rsidP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</w:p>
          <w:p w14:paraId="4E03DF0B" w14:textId="77777777" w:rsidR="0017456B" w:rsidRPr="0017456B" w:rsidRDefault="0017456B" w:rsidP="0017456B">
            <w:pPr>
              <w:ind w:firstLin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7456B">
              <w:rPr>
                <w:rFonts w:ascii="Arial" w:hAnsi="Arial" w:cs="Arial"/>
                <w:sz w:val="18"/>
                <w:szCs w:val="18"/>
                <w:lang w:val="en-US"/>
              </w:rPr>
              <w:t>______________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___</w:t>
            </w:r>
            <w:r w:rsidRPr="0017456B">
              <w:rPr>
                <w:rFonts w:ascii="Arial" w:hAnsi="Arial" w:cs="Arial"/>
                <w:sz w:val="18"/>
                <w:szCs w:val="18"/>
                <w:lang w:val="en-US"/>
              </w:rPr>
              <w:t>_______</w:t>
            </w: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907D72" w14:textId="77777777" w:rsidR="0017456B" w:rsidRPr="0017456B" w:rsidRDefault="0017456B" w:rsidP="0017456B">
            <w:pPr>
              <w:pStyle w:val="3"/>
              <w:spacing w:before="120" w:line="240" w:lineRule="auto"/>
              <w:ind w:left="225" w:firstLine="0"/>
              <w:jc w:val="left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17456B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Установка насоса планируется:  (на стене / на полу /на емкости)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926BB" w14:textId="77777777" w:rsidR="0017456B" w:rsidRPr="009D0159" w:rsidRDefault="0017456B" w:rsidP="0017456B">
            <w:pPr>
              <w:pStyle w:val="3"/>
              <w:spacing w:before="120" w:line="240" w:lineRule="auto"/>
              <w:ind w:firstLine="142"/>
              <w:jc w:val="left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</w:p>
          <w:p w14:paraId="2CBF7CC5" w14:textId="77777777" w:rsidR="0017456B" w:rsidRPr="0017456B" w:rsidRDefault="0017456B" w:rsidP="0017456B">
            <w:pPr>
              <w:ind w:firstLine="0"/>
              <w:rPr>
                <w:lang w:val="en-US"/>
              </w:rPr>
            </w:pPr>
            <w:r w:rsidRPr="0017456B">
              <w:rPr>
                <w:rFonts w:ascii="Arial" w:hAnsi="Arial" w:cs="Arial"/>
                <w:sz w:val="18"/>
                <w:szCs w:val="18"/>
                <w:lang w:val="en-US"/>
              </w:rPr>
              <w:t>______________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__</w:t>
            </w:r>
            <w:r w:rsidRPr="0017456B">
              <w:rPr>
                <w:rFonts w:ascii="Arial" w:hAnsi="Arial" w:cs="Arial"/>
                <w:sz w:val="18"/>
                <w:szCs w:val="18"/>
                <w:lang w:val="en-US"/>
              </w:rPr>
              <w:t>_______</w:t>
            </w:r>
          </w:p>
        </w:tc>
      </w:tr>
      <w:tr w:rsidR="0017456B" w:rsidRPr="0017456B" w14:paraId="0AEB6BDD" w14:textId="77777777">
        <w:trPr>
          <w:trHeight w:val="25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876A6D7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Дополнительное оборудование, автоматизация и опции:</w:t>
            </w:r>
          </w:p>
        </w:tc>
      </w:tr>
      <w:tr w:rsidR="0017456B" w:rsidRPr="0017456B" w14:paraId="7BC2507E" w14:textId="7777777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95A407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Управление по внешнему сигналу 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>(нужное подчеркнуть):</w:t>
            </w:r>
          </w:p>
        </w:tc>
      </w:tr>
      <w:tr w:rsidR="0017456B" w:rsidRPr="0017456B" w14:paraId="73BBEE09" w14:textId="77777777" w:rsidTr="001A58A5"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96FB90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>1. Ручное управление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3DC504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5"/>
                <w:szCs w:val="15"/>
              </w:rPr>
              <w:t>3. Аналоговый: сигнал 4-20мА от расходомера или контроллера</w:t>
            </w:r>
          </w:p>
        </w:tc>
      </w:tr>
      <w:tr w:rsidR="0017456B" w:rsidRPr="0017456B" w14:paraId="39EE5524" w14:textId="77777777" w:rsidTr="001A58A5"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A7C955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2. Импульсный: импульсный сигнал от водосчетчика 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EE3883D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4. </w:t>
            </w:r>
            <w:r w:rsidRPr="0017456B">
              <w:rPr>
                <w:rFonts w:ascii="Arial" w:hAnsi="Arial" w:cs="Arial"/>
                <w:iCs/>
                <w:sz w:val="18"/>
                <w:szCs w:val="18"/>
                <w:lang w:val="en-US"/>
              </w:rPr>
              <w:t>Profibus \ Modbus</w:t>
            </w:r>
          </w:p>
        </w:tc>
      </w:tr>
      <w:tr w:rsidR="0017456B" w:rsidRPr="0017456B" w14:paraId="6372BBFA" w14:textId="77777777" w:rsidTr="001A58A5"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451CC6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Контроллер проточного измерения 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>(нужное подчеркнуть):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6D917B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456B" w:rsidRPr="0017456B" w14:paraId="5975E7B4" w14:textId="77777777" w:rsidTr="001A58A5"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A24AAD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>1. Свободного/связанного хлора;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17A085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2. Значения рН; </w:t>
            </w:r>
          </w:p>
        </w:tc>
      </w:tr>
      <w:tr w:rsidR="0017456B" w:rsidRPr="0017456B" w14:paraId="5808232A" w14:textId="77777777" w:rsidTr="001A58A5"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46D8FB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>3. ОВП/</w:t>
            </w:r>
            <w:r w:rsidRPr="0017456B">
              <w:rPr>
                <w:rFonts w:ascii="Arial" w:hAnsi="Arial" w:cs="Arial"/>
                <w:iCs/>
                <w:sz w:val="18"/>
                <w:szCs w:val="18"/>
                <w:lang w:val="en-US"/>
              </w:rPr>
              <w:t>Redox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>;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FEE0F1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>4. Электропроводности/</w:t>
            </w:r>
            <w:r w:rsidRPr="0017456B">
              <w:rPr>
                <w:rFonts w:ascii="Arial" w:hAnsi="Arial" w:cs="Arial"/>
                <w:iCs/>
                <w:sz w:val="18"/>
                <w:szCs w:val="18"/>
                <w:lang w:val="en-US"/>
              </w:rPr>
              <w:t>TDS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; </w:t>
            </w:r>
          </w:p>
        </w:tc>
      </w:tr>
      <w:tr w:rsidR="0017456B" w:rsidRPr="0017456B" w14:paraId="4F42B339" w14:textId="77777777" w:rsidTr="001A58A5"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39E324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5. Жесткости; 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6CBB09A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6. Кремния;   </w:t>
            </w:r>
          </w:p>
        </w:tc>
      </w:tr>
      <w:tr w:rsidR="0017456B" w:rsidRPr="0017456B" w14:paraId="0719A55C" w14:textId="77777777" w:rsidTr="0017456B">
        <w:tc>
          <w:tcPr>
            <w:tcW w:w="13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E28326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>7. Другие параметры (указать)</w:t>
            </w:r>
          </w:p>
        </w:tc>
        <w:tc>
          <w:tcPr>
            <w:tcW w:w="36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8CE22CC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456B" w:rsidRPr="0017456B" w14:paraId="7DDC713A" w14:textId="7777777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E96534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Датчик нижнего уровня реагента: 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>да / нет (останавливает насос и передает сигнал аварии)</w:t>
            </w:r>
          </w:p>
        </w:tc>
      </w:tr>
      <w:tr w:rsidR="0017456B" w:rsidRPr="0017456B" w14:paraId="0795B9A6" w14:textId="7777777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CF0A925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Количество емкостей:</w:t>
            </w:r>
          </w:p>
        </w:tc>
      </w:tr>
      <w:tr w:rsidR="0017456B" w:rsidRPr="0017456B" w14:paraId="136FB3AE" w14:textId="77777777">
        <w:trPr>
          <w:trHeight w:val="26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FFDA8B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Защитный поддон 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>(нужное подчеркнуть):</w:t>
            </w:r>
          </w:p>
        </w:tc>
      </w:tr>
      <w:tr w:rsidR="0017456B" w:rsidRPr="0017456B" w14:paraId="5FD7146E" w14:textId="77777777" w:rsidTr="001A58A5">
        <w:trPr>
          <w:trHeight w:val="26"/>
        </w:trPr>
        <w:tc>
          <w:tcPr>
            <w:tcW w:w="2708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4CE1FE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1. Для каждой емкости свой поддон;  </w:t>
            </w:r>
          </w:p>
        </w:tc>
        <w:tc>
          <w:tcPr>
            <w:tcW w:w="229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86A791" w14:textId="77777777" w:rsidR="0017456B" w:rsidRPr="0017456B" w:rsidRDefault="0017456B" w:rsidP="0017456B">
            <w:pPr>
              <w:spacing w:before="12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456B">
              <w:rPr>
                <w:rFonts w:ascii="Arial" w:hAnsi="Arial" w:cs="Arial"/>
                <w:iCs/>
                <w:sz w:val="18"/>
                <w:szCs w:val="18"/>
              </w:rPr>
              <w:t>2. Общий для всех емкостей</w:t>
            </w:r>
          </w:p>
        </w:tc>
      </w:tr>
      <w:tr w:rsidR="0017456B" w:rsidRPr="0017456B" w14:paraId="28D9884B" w14:textId="77777777" w:rsidTr="0017456B">
        <w:trPr>
          <w:trHeight w:val="20"/>
        </w:trPr>
        <w:tc>
          <w:tcPr>
            <w:tcW w:w="356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37A6FC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470E0862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Бочковой насос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 для перекачивания из канистры/бочки реагента в расходную емкость</w:t>
            </w:r>
          </w:p>
        </w:tc>
        <w:tc>
          <w:tcPr>
            <w:tcW w:w="14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0647497" w14:textId="77777777" w:rsidR="0017456B" w:rsidRPr="0017456B" w:rsidRDefault="0017456B" w:rsidP="0017456B">
            <w:pPr>
              <w:spacing w:before="120" w:after="0" w:line="240" w:lineRule="auto"/>
              <w:ind w:left="284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56B" w:rsidRPr="0017456B" w14:paraId="73249F9E" w14:textId="77777777" w:rsidTr="0017456B">
        <w:trPr>
          <w:trHeight w:val="20"/>
        </w:trPr>
        <w:tc>
          <w:tcPr>
            <w:tcW w:w="356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4E6B02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Общая рама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 для размещения емкостей, насосов и т.д.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76BF1B6" w14:textId="77777777" w:rsidR="0017456B" w:rsidRPr="0017456B" w:rsidRDefault="0017456B" w:rsidP="0017456B">
            <w:pPr>
              <w:spacing w:before="120" w:after="0" w:line="240" w:lineRule="auto"/>
              <w:ind w:left="284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56B" w:rsidRPr="0017456B" w14:paraId="7BE3404A" w14:textId="77777777" w:rsidTr="0017456B">
        <w:trPr>
          <w:trHeight w:val="20"/>
        </w:trPr>
        <w:tc>
          <w:tcPr>
            <w:tcW w:w="356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0C5BB2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Мешалка для реагента: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 да / нет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82699B2" w14:textId="77777777" w:rsidR="0017456B" w:rsidRPr="0017456B" w:rsidRDefault="0017456B" w:rsidP="0017456B">
            <w:pPr>
              <w:spacing w:before="120" w:after="0" w:line="240" w:lineRule="auto"/>
              <w:ind w:left="284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56B" w:rsidRPr="0017456B" w14:paraId="39CD408D" w14:textId="77777777" w:rsidTr="0017456B">
        <w:trPr>
          <w:trHeight w:val="25"/>
        </w:trPr>
        <w:tc>
          <w:tcPr>
            <w:tcW w:w="356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265609" w14:textId="77777777" w:rsidR="0017456B" w:rsidRPr="0017456B" w:rsidRDefault="0017456B" w:rsidP="0017456B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17456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Жесткая всасывающая линия:</w:t>
            </w:r>
            <w:r w:rsidRPr="0017456B">
              <w:rPr>
                <w:rFonts w:ascii="Arial" w:hAnsi="Arial" w:cs="Arial"/>
                <w:iCs/>
                <w:sz w:val="18"/>
                <w:szCs w:val="18"/>
              </w:rPr>
              <w:t xml:space="preserve"> да / нет (обязательно при наличии мешалки)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BF7A8C" w14:textId="77777777" w:rsidR="0017456B" w:rsidRPr="0017456B" w:rsidRDefault="0017456B" w:rsidP="0017456B">
            <w:pPr>
              <w:spacing w:before="120" w:after="0" w:line="240" w:lineRule="auto"/>
              <w:ind w:left="284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0"/>
    <w:bookmarkEnd w:id="1"/>
    <w:p w14:paraId="12322616" w14:textId="77777777" w:rsidR="00DD2800" w:rsidRDefault="00724F58" w:rsidP="00A0381A">
      <w:pPr>
        <w:ind w:firstLine="0"/>
      </w:pPr>
      <w:r>
        <w:rPr>
          <w:noProof/>
        </w:rPr>
        <w:pict w14:anchorId="79391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2050" type="#_x0000_t75" alt="" style="position:absolute;left:0;text-align:left;margin-left:4.55pt;margin-top:.05pt;width:165.9pt;height:186.3pt;z-index:1;visibility:visible;mso-wrap-edited:f;mso-width-percent:0;mso-height-percent:0;mso-position-horizontal-relative:text;mso-position-vertical-relative:text;mso-width-percent:0;mso-height-percent:0;mso-width-relative:margin;mso-height-relative:margin">
            <v:imagedata r:id="rId8" o:title=""/>
          </v:shape>
        </w:pict>
      </w:r>
    </w:p>
    <w:tbl>
      <w:tblPr>
        <w:tblW w:w="6946" w:type="dxa"/>
        <w:tblInd w:w="3652" w:type="dxa"/>
        <w:tblLook w:val="04A0" w:firstRow="1" w:lastRow="0" w:firstColumn="1" w:lastColumn="0" w:noHBand="0" w:noVBand="1"/>
      </w:tblPr>
      <w:tblGrid>
        <w:gridCol w:w="6946"/>
      </w:tblGrid>
      <w:tr w:rsidR="001A58A5" w14:paraId="78CBEB0C" w14:textId="77777777">
        <w:tc>
          <w:tcPr>
            <w:tcW w:w="6946" w:type="dxa"/>
          </w:tcPr>
          <w:p w14:paraId="28EBCAB3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Емкость для реагента ____ л</w:t>
            </w:r>
          </w:p>
        </w:tc>
      </w:tr>
      <w:tr w:rsidR="001A58A5" w14:paraId="5B2E6771" w14:textId="77777777">
        <w:tc>
          <w:tcPr>
            <w:tcW w:w="6946" w:type="dxa"/>
            <w:vAlign w:val="center"/>
          </w:tcPr>
          <w:p w14:paraId="42052A23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Мешалка электрическая / ручная</w:t>
            </w:r>
          </w:p>
        </w:tc>
      </w:tr>
      <w:tr w:rsidR="001A58A5" w14:paraId="1355A190" w14:textId="77777777">
        <w:tc>
          <w:tcPr>
            <w:tcW w:w="6946" w:type="dxa"/>
          </w:tcPr>
          <w:p w14:paraId="1E433504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Насос - дозатор</w:t>
            </w:r>
          </w:p>
        </w:tc>
      </w:tr>
      <w:tr w:rsidR="001A58A5" w14:paraId="146C1219" w14:textId="77777777">
        <w:tc>
          <w:tcPr>
            <w:tcW w:w="6946" w:type="dxa"/>
          </w:tcPr>
          <w:p w14:paraId="5723D340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Всасывающая линия с датчика уровня</w:t>
            </w:r>
          </w:p>
        </w:tc>
      </w:tr>
      <w:tr w:rsidR="001A58A5" w14:paraId="22A45AAE" w14:textId="77777777">
        <w:tc>
          <w:tcPr>
            <w:tcW w:w="6946" w:type="dxa"/>
          </w:tcPr>
          <w:p w14:paraId="10FF0660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Перепускной клапан</w:t>
            </w:r>
          </w:p>
        </w:tc>
      </w:tr>
      <w:tr w:rsidR="001A58A5" w14:paraId="6E61ECF4" w14:textId="77777777">
        <w:tc>
          <w:tcPr>
            <w:tcW w:w="6946" w:type="dxa"/>
          </w:tcPr>
          <w:p w14:paraId="16379BD5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Демпфер пульсаций</w:t>
            </w:r>
          </w:p>
        </w:tc>
      </w:tr>
      <w:tr w:rsidR="001A58A5" w14:paraId="5F6B0622" w14:textId="77777777">
        <w:tc>
          <w:tcPr>
            <w:tcW w:w="6946" w:type="dxa"/>
          </w:tcPr>
          <w:p w14:paraId="3DCC3DC8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 Клапан поддержания давления</w:t>
            </w:r>
          </w:p>
        </w:tc>
      </w:tr>
      <w:tr w:rsidR="001A58A5" w14:paraId="06508311" w14:textId="77777777">
        <w:tc>
          <w:tcPr>
            <w:tcW w:w="6946" w:type="dxa"/>
          </w:tcPr>
          <w:p w14:paraId="27D73672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Инжекционный клапан</w:t>
            </w:r>
          </w:p>
        </w:tc>
      </w:tr>
      <w:tr w:rsidR="001A58A5" w14:paraId="567330C7" w14:textId="77777777">
        <w:tc>
          <w:tcPr>
            <w:tcW w:w="6946" w:type="dxa"/>
          </w:tcPr>
          <w:p w14:paraId="59C0D9DF" w14:textId="77777777" w:rsidR="001A58A5" w:rsidRDefault="001A58A5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Расходомер _____ м3/час</w:t>
            </w:r>
          </w:p>
        </w:tc>
      </w:tr>
      <w:tr w:rsidR="001A58A5" w14:paraId="0C1A5D96" w14:textId="77777777">
        <w:tc>
          <w:tcPr>
            <w:tcW w:w="6946" w:type="dxa"/>
          </w:tcPr>
          <w:p w14:paraId="1C232A4C" w14:textId="77777777" w:rsidR="001A58A5" w:rsidRDefault="001A58A5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10. Установочный набор </w:t>
            </w:r>
            <w:r w:rsidR="00150C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ключает поз</w:t>
            </w:r>
            <w:r w:rsidR="00150C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4, 8 + комлпект пласт</w:t>
            </w:r>
            <w:r w:rsidR="00150C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трубопроводов</w:t>
            </w:r>
          </w:p>
        </w:tc>
      </w:tr>
    </w:tbl>
    <w:p w14:paraId="6A84EAE7" w14:textId="77777777" w:rsidR="00B340DF" w:rsidRPr="00150C99" w:rsidRDefault="00B340DF" w:rsidP="00150C99">
      <w:pPr>
        <w:ind w:firstLine="0"/>
        <w:rPr>
          <w:sz w:val="2"/>
          <w:szCs w:val="2"/>
        </w:rPr>
      </w:pPr>
    </w:p>
    <w:sectPr w:rsidR="00B340DF" w:rsidRPr="00150C99" w:rsidSect="00002443">
      <w:headerReference w:type="default" r:id="rId9"/>
      <w:footerReference w:type="default" r:id="rId10"/>
      <w:pgSz w:w="11906" w:h="16838"/>
      <w:pgMar w:top="284" w:right="720" w:bottom="142" w:left="720" w:header="285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11F0" w14:textId="77777777" w:rsidR="00724F58" w:rsidRDefault="00724F58" w:rsidP="006C2A2E">
      <w:pPr>
        <w:spacing w:after="0" w:line="240" w:lineRule="auto"/>
      </w:pPr>
      <w:r>
        <w:separator/>
      </w:r>
    </w:p>
  </w:endnote>
  <w:endnote w:type="continuationSeparator" w:id="0">
    <w:p w14:paraId="6A8339F0" w14:textId="77777777" w:rsidR="00724F58" w:rsidRDefault="00724F58" w:rsidP="006C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MJJM B+ Helios">
    <w:altName w:val="Calibri"/>
    <w:panose1 w:val="020B0604020202020204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4" w:type="dxa"/>
      <w:tblLook w:val="01E0" w:firstRow="1" w:lastRow="1" w:firstColumn="1" w:lastColumn="1" w:noHBand="0" w:noVBand="0"/>
    </w:tblPr>
    <w:tblGrid>
      <w:gridCol w:w="7547"/>
      <w:gridCol w:w="3085"/>
    </w:tblGrid>
    <w:tr w:rsidR="0017456B" w:rsidRPr="00107EC1" w14:paraId="18BAE620" w14:textId="77777777">
      <w:trPr>
        <w:trHeight w:val="248"/>
      </w:trPr>
      <w:tc>
        <w:tcPr>
          <w:tcW w:w="7547" w:type="dxa"/>
          <w:vAlign w:val="center"/>
        </w:tcPr>
        <w:p w14:paraId="217DDD07" w14:textId="77777777" w:rsidR="0017456B" w:rsidRPr="00107EC1" w:rsidRDefault="0017456B" w:rsidP="0017456B">
          <w:pPr>
            <w:pStyle w:val="af0"/>
            <w:ind w:left="-108" w:firstLine="29"/>
            <w:rPr>
              <w:rFonts w:ascii="Arial" w:hAnsi="Arial" w:cs="Arial"/>
              <w:b/>
              <w:i/>
              <w:color w:val="002060"/>
              <w:sz w:val="16"/>
              <w:szCs w:val="16"/>
            </w:rPr>
          </w:pPr>
        </w:p>
      </w:tc>
      <w:tc>
        <w:tcPr>
          <w:tcW w:w="3085" w:type="dxa"/>
          <w:vAlign w:val="center"/>
        </w:tcPr>
        <w:p w14:paraId="7495250A" w14:textId="77777777" w:rsidR="0017456B" w:rsidRPr="00107EC1" w:rsidRDefault="0017456B" w:rsidP="0017456B">
          <w:pPr>
            <w:pStyle w:val="af0"/>
            <w:ind w:left="-108"/>
            <w:jc w:val="right"/>
            <w:rPr>
              <w:rFonts w:ascii="Arial" w:hAnsi="Arial" w:cs="Arial"/>
              <w:b/>
              <w:i/>
              <w:color w:val="002060"/>
              <w:sz w:val="16"/>
              <w:szCs w:val="16"/>
            </w:rPr>
          </w:pP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t>стр.</w:t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begin"/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instrText xml:space="preserve"> PAGE </w:instrText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separate"/>
          </w:r>
          <w:r w:rsidRPr="00107EC1">
            <w:rPr>
              <w:rStyle w:val="af7"/>
              <w:rFonts w:ascii="Arial" w:hAnsi="Arial"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end"/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t xml:space="preserve"> из </w:t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begin"/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instrText xml:space="preserve"> NUMPAGES </w:instrText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separate"/>
          </w:r>
          <w:r w:rsidRPr="00107EC1">
            <w:rPr>
              <w:rStyle w:val="af7"/>
              <w:rFonts w:ascii="Arial" w:hAnsi="Arial"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107EC1">
            <w:rPr>
              <w:rStyle w:val="af7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end"/>
          </w:r>
        </w:p>
      </w:tc>
    </w:tr>
  </w:tbl>
  <w:p w14:paraId="551B05E8" w14:textId="77777777" w:rsidR="0017456B" w:rsidRDefault="0017456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5F2C1" w14:textId="77777777" w:rsidR="00724F58" w:rsidRDefault="00724F58" w:rsidP="006C2A2E">
      <w:pPr>
        <w:spacing w:after="0" w:line="240" w:lineRule="auto"/>
      </w:pPr>
      <w:r>
        <w:separator/>
      </w:r>
    </w:p>
  </w:footnote>
  <w:footnote w:type="continuationSeparator" w:id="0">
    <w:p w14:paraId="150A758F" w14:textId="77777777" w:rsidR="00724F58" w:rsidRDefault="00724F58" w:rsidP="006C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shd w:val="clear" w:color="auto" w:fill="FFFFFF"/>
      <w:tblLayout w:type="fixed"/>
      <w:tblLook w:val="01E0" w:firstRow="1" w:lastRow="1" w:firstColumn="1" w:lastColumn="1" w:noHBand="0" w:noVBand="0"/>
    </w:tblPr>
    <w:tblGrid>
      <w:gridCol w:w="4462"/>
      <w:gridCol w:w="6136"/>
    </w:tblGrid>
    <w:tr w:rsidR="0017456B" w:rsidRPr="00107EC1" w14:paraId="4E6A039E" w14:textId="77777777" w:rsidTr="0017456B">
      <w:trPr>
        <w:trHeight w:val="1126"/>
      </w:trPr>
      <w:tc>
        <w:tcPr>
          <w:tcW w:w="4462" w:type="dxa"/>
          <w:shd w:val="clear" w:color="auto" w:fill="FFFFFF"/>
        </w:tcPr>
        <w:p w14:paraId="19FD8098" w14:textId="77777777" w:rsidR="0017456B" w:rsidRPr="00107EC1" w:rsidRDefault="00724F58" w:rsidP="0017456B">
          <w:pPr>
            <w:tabs>
              <w:tab w:val="center" w:pos="4677"/>
              <w:tab w:val="right" w:pos="9531"/>
            </w:tabs>
            <w:spacing w:after="0"/>
            <w:ind w:firstLine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Arial" w:eastAsia="Times New Roman" w:hAnsi="Arial"/>
              <w:noProof/>
              <w:szCs w:val="20"/>
            </w:rPr>
            <w:pict w14:anchorId="46E33C5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25" type="#_x0000_t75" alt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 style="position:absolute;left:0;text-align:left;margin-left:-7.05pt;margin-top:10.3pt;width:240.35pt;height:37.85pt;z-index:1;visibility:visible;mso-wrap-edited:f;mso-width-percent:0;mso-height-percent:0;mso-width-percent:0;mso-height-percent:0;mso-width-relative:margin;mso-height-relative:margin">
                <v:imagedata r:id="rId1" o:title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"/>
              </v:shape>
            </w:pict>
          </w:r>
        </w:p>
      </w:tc>
      <w:tc>
        <w:tcPr>
          <w:tcW w:w="6136" w:type="dxa"/>
          <w:shd w:val="clear" w:color="auto" w:fill="FFFFFF"/>
        </w:tcPr>
        <w:p w14:paraId="2D3AFFA4" w14:textId="77777777" w:rsidR="0017456B" w:rsidRPr="00107EC1" w:rsidRDefault="0017456B" w:rsidP="0017456B">
          <w:pPr>
            <w:pStyle w:val="Default"/>
            <w:rPr>
              <w:rFonts w:ascii="Times New Roman" w:hAnsi="Times New Roman" w:cs="Times New Roman"/>
              <w:sz w:val="18"/>
              <w:szCs w:val="18"/>
            </w:rPr>
          </w:pPr>
        </w:p>
        <w:p w14:paraId="4B6E07CD" w14:textId="77777777" w:rsidR="0017456B" w:rsidRPr="00107EC1" w:rsidRDefault="0017456B" w:rsidP="0017456B">
          <w:pPr>
            <w:tabs>
              <w:tab w:val="center" w:pos="4595"/>
              <w:tab w:val="center" w:pos="4770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bCs/>
              <w:color w:val="001E5E"/>
              <w:sz w:val="18"/>
              <w:szCs w:val="18"/>
            </w:rPr>
          </w:pPr>
          <w:r w:rsidRPr="00107EC1">
            <w:rPr>
              <w:rFonts w:ascii="Times New Roman" w:hAnsi="Times New Roman"/>
              <w:sz w:val="18"/>
              <w:szCs w:val="18"/>
            </w:rPr>
            <w:t xml:space="preserve"> </w:t>
          </w:r>
          <w:r w:rsidRPr="00107EC1">
            <w:rPr>
              <w:rFonts w:ascii="Times New Roman" w:hAnsi="Times New Roman"/>
              <w:b/>
              <w:bCs/>
              <w:color w:val="001E5E"/>
              <w:sz w:val="18"/>
              <w:szCs w:val="18"/>
            </w:rPr>
            <w:t>ГРУППА КОМПАНИЙ «ФОРВАТЕК»</w:t>
          </w:r>
        </w:p>
        <w:p w14:paraId="572E196A" w14:textId="77777777" w:rsidR="0017456B" w:rsidRPr="00107EC1" w:rsidRDefault="0017456B" w:rsidP="0017456B">
          <w:pPr>
            <w:tabs>
              <w:tab w:val="center" w:pos="4595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002060"/>
              <w:sz w:val="18"/>
              <w:szCs w:val="18"/>
            </w:rPr>
          </w:pPr>
          <w:r w:rsidRPr="00107EC1">
            <w:rPr>
              <w:rFonts w:ascii="Times New Roman" w:hAnsi="Times New Roman"/>
              <w:b/>
              <w:color w:val="002060"/>
              <w:sz w:val="18"/>
              <w:szCs w:val="18"/>
            </w:rPr>
            <w:t>105523, Россия, г. Москва, Щёлковское шоссе д. 100к5</w:t>
          </w:r>
        </w:p>
        <w:p w14:paraId="1E91DE76" w14:textId="77777777" w:rsidR="0017456B" w:rsidRPr="00107EC1" w:rsidRDefault="0017456B" w:rsidP="0017456B">
          <w:pPr>
            <w:tabs>
              <w:tab w:val="center" w:pos="4595"/>
              <w:tab w:val="center" w:pos="4770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1B7FB1"/>
              <w:sz w:val="18"/>
              <w:szCs w:val="18"/>
            </w:rPr>
          </w:pPr>
          <w:hyperlink r:id="rId2" w:history="1">
            <w:r w:rsidRPr="00107EC1">
              <w:rPr>
                <w:rStyle w:val="ac"/>
                <w:rFonts w:ascii="Times New Roman" w:hAnsi="Times New Roman"/>
                <w:b/>
                <w:sz w:val="18"/>
                <w:szCs w:val="18"/>
              </w:rPr>
              <w:t>https://www.forwatec.ru/</w:t>
            </w:r>
          </w:hyperlink>
          <w:r w:rsidRPr="00107EC1">
            <w:rPr>
              <w:rFonts w:ascii="Times New Roman" w:hAnsi="Times New Roman"/>
              <w:b/>
              <w:color w:val="1B7FB1"/>
              <w:sz w:val="18"/>
              <w:szCs w:val="18"/>
            </w:rPr>
            <w:t xml:space="preserve">    </w:t>
          </w:r>
          <w:hyperlink r:id="rId3" w:history="1">
            <w:r w:rsidRPr="00107EC1">
              <w:rPr>
                <w:rStyle w:val="ac"/>
                <w:rFonts w:ascii="Times New Roman" w:hAnsi="Times New Roman"/>
                <w:b/>
                <w:sz w:val="18"/>
                <w:szCs w:val="18"/>
                <w:lang w:val="en-US"/>
              </w:rPr>
              <w:t>info</w:t>
            </w:r>
            <w:r w:rsidRPr="00107EC1">
              <w:rPr>
                <w:rStyle w:val="ac"/>
                <w:rFonts w:ascii="Times New Roman" w:hAnsi="Times New Roman"/>
                <w:b/>
                <w:sz w:val="18"/>
                <w:szCs w:val="18"/>
              </w:rPr>
              <w:t>@</w:t>
            </w:r>
            <w:r w:rsidRPr="00107EC1">
              <w:rPr>
                <w:rStyle w:val="ac"/>
                <w:rFonts w:ascii="Times New Roman" w:hAnsi="Times New Roman"/>
                <w:b/>
                <w:sz w:val="18"/>
                <w:szCs w:val="18"/>
                <w:lang w:val="en-US"/>
              </w:rPr>
              <w:t>forwatec</w:t>
            </w:r>
            <w:r w:rsidRPr="00107EC1">
              <w:rPr>
                <w:rStyle w:val="ac"/>
                <w:rFonts w:ascii="Times New Roman" w:hAnsi="Times New Roman"/>
                <w:b/>
                <w:sz w:val="18"/>
                <w:szCs w:val="18"/>
              </w:rPr>
              <w:t>.</w:t>
            </w:r>
            <w:r w:rsidRPr="00107EC1">
              <w:rPr>
                <w:rStyle w:val="ac"/>
                <w:rFonts w:ascii="Times New Roman" w:hAnsi="Times New Roman"/>
                <w:b/>
                <w:sz w:val="18"/>
                <w:szCs w:val="18"/>
                <w:lang w:val="en-US"/>
              </w:rPr>
              <w:t>ru</w:t>
            </w:r>
          </w:hyperlink>
        </w:p>
        <w:p w14:paraId="5D101E5F" w14:textId="77777777" w:rsidR="0017456B" w:rsidRPr="00107EC1" w:rsidRDefault="0017456B" w:rsidP="0017456B">
          <w:pPr>
            <w:tabs>
              <w:tab w:val="center" w:pos="4595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002060"/>
              <w:sz w:val="18"/>
              <w:szCs w:val="18"/>
              <w:lang w:val="en-US"/>
            </w:rPr>
          </w:pPr>
          <w:r w:rsidRPr="00107EC1">
            <w:rPr>
              <w:rFonts w:ascii="Times New Roman" w:hAnsi="Times New Roman"/>
              <w:b/>
              <w:color w:val="002060"/>
              <w:sz w:val="18"/>
              <w:szCs w:val="18"/>
            </w:rPr>
            <w:t xml:space="preserve">тел.: +7 (495) 120-05-52 - многоканальный  </w:t>
          </w:r>
        </w:p>
      </w:tc>
    </w:tr>
  </w:tbl>
  <w:p w14:paraId="5419ADD2" w14:textId="77777777" w:rsidR="00B02507" w:rsidRPr="0017456B" w:rsidRDefault="00B02507" w:rsidP="0017456B">
    <w:pPr>
      <w:spacing w:after="0" w:line="240" w:lineRule="auto"/>
      <w:ind w:firstLine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554"/>
    <w:multiLevelType w:val="multilevel"/>
    <w:tmpl w:val="EF28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F43D9"/>
    <w:multiLevelType w:val="multilevel"/>
    <w:tmpl w:val="2D2C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413F9"/>
    <w:multiLevelType w:val="hybridMultilevel"/>
    <w:tmpl w:val="399EC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72484"/>
    <w:multiLevelType w:val="hybridMultilevel"/>
    <w:tmpl w:val="424825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7E4C"/>
    <w:multiLevelType w:val="hybridMultilevel"/>
    <w:tmpl w:val="C4440CD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F9422A"/>
    <w:multiLevelType w:val="hybridMultilevel"/>
    <w:tmpl w:val="F1329806"/>
    <w:lvl w:ilvl="0" w:tplc="E988B37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26D18"/>
    <w:multiLevelType w:val="hybridMultilevel"/>
    <w:tmpl w:val="434C1D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52F74"/>
    <w:multiLevelType w:val="hybridMultilevel"/>
    <w:tmpl w:val="78AC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70A59"/>
    <w:multiLevelType w:val="hybridMultilevel"/>
    <w:tmpl w:val="C6400732"/>
    <w:lvl w:ilvl="0" w:tplc="A36840B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B1662"/>
    <w:multiLevelType w:val="hybridMultilevel"/>
    <w:tmpl w:val="E63413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45C54"/>
    <w:multiLevelType w:val="hybridMultilevel"/>
    <w:tmpl w:val="00308054"/>
    <w:lvl w:ilvl="0" w:tplc="04C072AE">
      <w:start w:val="1"/>
      <w:numFmt w:val="decimal"/>
      <w:lvlText w:val="Раздел 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E0873"/>
    <w:multiLevelType w:val="hybridMultilevel"/>
    <w:tmpl w:val="09507C82"/>
    <w:lvl w:ilvl="0" w:tplc="8662C8CE">
      <w:start w:val="1"/>
      <w:numFmt w:val="decimal"/>
      <w:lvlText w:val="2.6. %1"/>
      <w:lvlJc w:val="left"/>
      <w:pPr>
        <w:ind w:left="1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347B6"/>
    <w:multiLevelType w:val="hybridMultilevel"/>
    <w:tmpl w:val="AED4A3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C6859"/>
    <w:multiLevelType w:val="hybridMultilevel"/>
    <w:tmpl w:val="D91A34E2"/>
    <w:lvl w:ilvl="0" w:tplc="B802DCA6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065692D"/>
    <w:multiLevelType w:val="hybridMultilevel"/>
    <w:tmpl w:val="D5A6DB06"/>
    <w:lvl w:ilvl="0" w:tplc="045A4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86E48"/>
    <w:multiLevelType w:val="multilevel"/>
    <w:tmpl w:val="26A0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E33E4"/>
    <w:multiLevelType w:val="hybridMultilevel"/>
    <w:tmpl w:val="AECEB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73BF1"/>
    <w:multiLevelType w:val="hybridMultilevel"/>
    <w:tmpl w:val="7E84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030ED"/>
    <w:multiLevelType w:val="hybridMultilevel"/>
    <w:tmpl w:val="4718B8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D2009"/>
    <w:multiLevelType w:val="hybridMultilevel"/>
    <w:tmpl w:val="50740BC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B863FDB"/>
    <w:multiLevelType w:val="hybridMultilevel"/>
    <w:tmpl w:val="53F438A4"/>
    <w:lvl w:ilvl="0" w:tplc="F856877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C4B390D"/>
    <w:multiLevelType w:val="multilevel"/>
    <w:tmpl w:val="EDE4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96F4E"/>
    <w:multiLevelType w:val="hybridMultilevel"/>
    <w:tmpl w:val="E1FE6D9A"/>
    <w:lvl w:ilvl="0" w:tplc="01F0AE8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376FD"/>
    <w:multiLevelType w:val="singleLevel"/>
    <w:tmpl w:val="045A48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F7077B5"/>
    <w:multiLevelType w:val="hybridMultilevel"/>
    <w:tmpl w:val="2F98630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E6729"/>
    <w:multiLevelType w:val="hybridMultilevel"/>
    <w:tmpl w:val="A2E0F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27748"/>
    <w:multiLevelType w:val="hybridMultilevel"/>
    <w:tmpl w:val="CF5C7B92"/>
    <w:lvl w:ilvl="0" w:tplc="B802DCA6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A7072C6"/>
    <w:multiLevelType w:val="hybridMultilevel"/>
    <w:tmpl w:val="CA06D642"/>
    <w:lvl w:ilvl="0" w:tplc="F856877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D0E4F29"/>
    <w:multiLevelType w:val="multilevel"/>
    <w:tmpl w:val="89D0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B95840"/>
    <w:multiLevelType w:val="hybridMultilevel"/>
    <w:tmpl w:val="941A5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323C7"/>
    <w:multiLevelType w:val="hybridMultilevel"/>
    <w:tmpl w:val="75967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E14E8"/>
    <w:multiLevelType w:val="hybridMultilevel"/>
    <w:tmpl w:val="8F9E0B6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27942AF"/>
    <w:multiLevelType w:val="hybridMultilevel"/>
    <w:tmpl w:val="DAF471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62E61A7"/>
    <w:multiLevelType w:val="hybridMultilevel"/>
    <w:tmpl w:val="12FCC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7A7370"/>
    <w:multiLevelType w:val="hybridMultilevel"/>
    <w:tmpl w:val="5E322F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EB1897"/>
    <w:multiLevelType w:val="hybridMultilevel"/>
    <w:tmpl w:val="5D6C9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160F6"/>
    <w:multiLevelType w:val="hybridMultilevel"/>
    <w:tmpl w:val="0E8C7082"/>
    <w:lvl w:ilvl="0" w:tplc="3670E222">
      <w:start w:val="16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53B53"/>
    <w:multiLevelType w:val="hybridMultilevel"/>
    <w:tmpl w:val="56265E6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4990CFD"/>
    <w:multiLevelType w:val="multilevel"/>
    <w:tmpl w:val="EE38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893712"/>
    <w:multiLevelType w:val="hybridMultilevel"/>
    <w:tmpl w:val="3DAEA1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4811D1"/>
    <w:multiLevelType w:val="hybridMultilevel"/>
    <w:tmpl w:val="1FCC2EB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CC050B9"/>
    <w:multiLevelType w:val="multilevel"/>
    <w:tmpl w:val="18DC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5214DC"/>
    <w:multiLevelType w:val="hybridMultilevel"/>
    <w:tmpl w:val="EB2472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F2665"/>
    <w:multiLevelType w:val="hybridMultilevel"/>
    <w:tmpl w:val="99D272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8300074">
    <w:abstractNumId w:val="10"/>
  </w:num>
  <w:num w:numId="2" w16cid:durableId="1388525323">
    <w:abstractNumId w:val="22"/>
  </w:num>
  <w:num w:numId="3" w16cid:durableId="1457409173">
    <w:abstractNumId w:val="8"/>
  </w:num>
  <w:num w:numId="4" w16cid:durableId="795488424">
    <w:abstractNumId w:val="30"/>
  </w:num>
  <w:num w:numId="5" w16cid:durableId="1398549838">
    <w:abstractNumId w:val="17"/>
  </w:num>
  <w:num w:numId="6" w16cid:durableId="1312170253">
    <w:abstractNumId w:val="16"/>
  </w:num>
  <w:num w:numId="7" w16cid:durableId="604843461">
    <w:abstractNumId w:val="7"/>
  </w:num>
  <w:num w:numId="8" w16cid:durableId="718169799">
    <w:abstractNumId w:val="20"/>
  </w:num>
  <w:num w:numId="9" w16cid:durableId="452868733">
    <w:abstractNumId w:val="27"/>
  </w:num>
  <w:num w:numId="10" w16cid:durableId="191768964">
    <w:abstractNumId w:val="31"/>
  </w:num>
  <w:num w:numId="11" w16cid:durableId="1851678831">
    <w:abstractNumId w:val="19"/>
  </w:num>
  <w:num w:numId="12" w16cid:durableId="1241066714">
    <w:abstractNumId w:val="25"/>
  </w:num>
  <w:num w:numId="13" w16cid:durableId="1728796777">
    <w:abstractNumId w:val="4"/>
  </w:num>
  <w:num w:numId="14" w16cid:durableId="2127234327">
    <w:abstractNumId w:val="33"/>
  </w:num>
  <w:num w:numId="15" w16cid:durableId="1633555953">
    <w:abstractNumId w:val="9"/>
  </w:num>
  <w:num w:numId="16" w16cid:durableId="1838107339">
    <w:abstractNumId w:val="32"/>
  </w:num>
  <w:num w:numId="17" w16cid:durableId="522866334">
    <w:abstractNumId w:val="11"/>
  </w:num>
  <w:num w:numId="18" w16cid:durableId="1174610330">
    <w:abstractNumId w:val="24"/>
  </w:num>
  <w:num w:numId="19" w16cid:durableId="929193920">
    <w:abstractNumId w:val="42"/>
  </w:num>
  <w:num w:numId="20" w16cid:durableId="274873225">
    <w:abstractNumId w:val="12"/>
  </w:num>
  <w:num w:numId="21" w16cid:durableId="1006128530">
    <w:abstractNumId w:val="3"/>
  </w:num>
  <w:num w:numId="22" w16cid:durableId="769007596">
    <w:abstractNumId w:val="18"/>
  </w:num>
  <w:num w:numId="23" w16cid:durableId="1745179982">
    <w:abstractNumId w:val="23"/>
  </w:num>
  <w:num w:numId="24" w16cid:durableId="1499270256">
    <w:abstractNumId w:val="14"/>
  </w:num>
  <w:num w:numId="25" w16cid:durableId="1227688566">
    <w:abstractNumId w:val="35"/>
  </w:num>
  <w:num w:numId="26" w16cid:durableId="1891454806">
    <w:abstractNumId w:val="15"/>
  </w:num>
  <w:num w:numId="27" w16cid:durableId="1310864730">
    <w:abstractNumId w:val="1"/>
  </w:num>
  <w:num w:numId="28" w16cid:durableId="1882815598">
    <w:abstractNumId w:val="21"/>
  </w:num>
  <w:num w:numId="29" w16cid:durableId="1482578052">
    <w:abstractNumId w:val="28"/>
  </w:num>
  <w:num w:numId="30" w16cid:durableId="418140474">
    <w:abstractNumId w:val="0"/>
  </w:num>
  <w:num w:numId="31" w16cid:durableId="1618873054">
    <w:abstractNumId w:val="38"/>
  </w:num>
  <w:num w:numId="32" w16cid:durableId="420760638">
    <w:abstractNumId w:val="41"/>
  </w:num>
  <w:num w:numId="33" w16cid:durableId="898050925">
    <w:abstractNumId w:val="5"/>
  </w:num>
  <w:num w:numId="34" w16cid:durableId="800080479">
    <w:abstractNumId w:val="13"/>
  </w:num>
  <w:num w:numId="35" w16cid:durableId="36589553">
    <w:abstractNumId w:val="26"/>
  </w:num>
  <w:num w:numId="36" w16cid:durableId="463621552">
    <w:abstractNumId w:val="2"/>
  </w:num>
  <w:num w:numId="37" w16cid:durableId="245264115">
    <w:abstractNumId w:val="36"/>
  </w:num>
  <w:num w:numId="38" w16cid:durableId="1054499608">
    <w:abstractNumId w:val="6"/>
  </w:num>
  <w:num w:numId="39" w16cid:durableId="1219589690">
    <w:abstractNumId w:val="34"/>
  </w:num>
  <w:num w:numId="40" w16cid:durableId="1572036521">
    <w:abstractNumId w:val="29"/>
  </w:num>
  <w:num w:numId="41" w16cid:durableId="637341251">
    <w:abstractNumId w:val="37"/>
  </w:num>
  <w:num w:numId="42" w16cid:durableId="1338457654">
    <w:abstractNumId w:val="39"/>
  </w:num>
  <w:num w:numId="43" w16cid:durableId="1867404746">
    <w:abstractNumId w:val="40"/>
  </w:num>
  <w:num w:numId="44" w16cid:durableId="2062242765">
    <w:abstractNumId w:val="4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attachedTemplate r:id="rId1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48F4"/>
    <w:rsid w:val="000016CC"/>
    <w:rsid w:val="00001F4C"/>
    <w:rsid w:val="00002443"/>
    <w:rsid w:val="00002448"/>
    <w:rsid w:val="00004771"/>
    <w:rsid w:val="00005840"/>
    <w:rsid w:val="00005CF3"/>
    <w:rsid w:val="000079B7"/>
    <w:rsid w:val="0001042B"/>
    <w:rsid w:val="000107E6"/>
    <w:rsid w:val="000113F6"/>
    <w:rsid w:val="000119C0"/>
    <w:rsid w:val="00012272"/>
    <w:rsid w:val="00012F1B"/>
    <w:rsid w:val="00012F4F"/>
    <w:rsid w:val="000130A4"/>
    <w:rsid w:val="00014B04"/>
    <w:rsid w:val="00015441"/>
    <w:rsid w:val="00015F46"/>
    <w:rsid w:val="00016586"/>
    <w:rsid w:val="00016CE3"/>
    <w:rsid w:val="0002026A"/>
    <w:rsid w:val="000242CA"/>
    <w:rsid w:val="00025E64"/>
    <w:rsid w:val="000277F1"/>
    <w:rsid w:val="00030146"/>
    <w:rsid w:val="00031FCF"/>
    <w:rsid w:val="00033486"/>
    <w:rsid w:val="00035432"/>
    <w:rsid w:val="00035E4C"/>
    <w:rsid w:val="00037136"/>
    <w:rsid w:val="000373E9"/>
    <w:rsid w:val="0004044E"/>
    <w:rsid w:val="00041583"/>
    <w:rsid w:val="000415B6"/>
    <w:rsid w:val="00042604"/>
    <w:rsid w:val="000429D2"/>
    <w:rsid w:val="0004307F"/>
    <w:rsid w:val="0004697A"/>
    <w:rsid w:val="00046EC5"/>
    <w:rsid w:val="000501D3"/>
    <w:rsid w:val="00050D4A"/>
    <w:rsid w:val="00060154"/>
    <w:rsid w:val="00061453"/>
    <w:rsid w:val="00061CA5"/>
    <w:rsid w:val="00061DBA"/>
    <w:rsid w:val="00061E30"/>
    <w:rsid w:val="000620C6"/>
    <w:rsid w:val="00062948"/>
    <w:rsid w:val="00063627"/>
    <w:rsid w:val="00064443"/>
    <w:rsid w:val="000645A8"/>
    <w:rsid w:val="00064D6B"/>
    <w:rsid w:val="00064E89"/>
    <w:rsid w:val="00066ACD"/>
    <w:rsid w:val="00067083"/>
    <w:rsid w:val="00071314"/>
    <w:rsid w:val="00076237"/>
    <w:rsid w:val="000763DC"/>
    <w:rsid w:val="000769CC"/>
    <w:rsid w:val="00080F2F"/>
    <w:rsid w:val="0008627A"/>
    <w:rsid w:val="00090D91"/>
    <w:rsid w:val="000917E9"/>
    <w:rsid w:val="000952D7"/>
    <w:rsid w:val="00095A81"/>
    <w:rsid w:val="00096978"/>
    <w:rsid w:val="00096D2C"/>
    <w:rsid w:val="000A124F"/>
    <w:rsid w:val="000A1B1D"/>
    <w:rsid w:val="000A28CF"/>
    <w:rsid w:val="000A35FA"/>
    <w:rsid w:val="000A475C"/>
    <w:rsid w:val="000A53EC"/>
    <w:rsid w:val="000A5CE8"/>
    <w:rsid w:val="000A6126"/>
    <w:rsid w:val="000A7B47"/>
    <w:rsid w:val="000B2771"/>
    <w:rsid w:val="000B29A8"/>
    <w:rsid w:val="000B46A0"/>
    <w:rsid w:val="000B7617"/>
    <w:rsid w:val="000C0A29"/>
    <w:rsid w:val="000C1B48"/>
    <w:rsid w:val="000C24B4"/>
    <w:rsid w:val="000C2C08"/>
    <w:rsid w:val="000C2F1F"/>
    <w:rsid w:val="000C367E"/>
    <w:rsid w:val="000C52AA"/>
    <w:rsid w:val="000C5A10"/>
    <w:rsid w:val="000C6060"/>
    <w:rsid w:val="000C615A"/>
    <w:rsid w:val="000C75B1"/>
    <w:rsid w:val="000C766B"/>
    <w:rsid w:val="000D2FC1"/>
    <w:rsid w:val="000D3256"/>
    <w:rsid w:val="000D32F4"/>
    <w:rsid w:val="000D54FF"/>
    <w:rsid w:val="000D5FCE"/>
    <w:rsid w:val="000D624C"/>
    <w:rsid w:val="000D661D"/>
    <w:rsid w:val="000D6BB5"/>
    <w:rsid w:val="000D6E24"/>
    <w:rsid w:val="000E0237"/>
    <w:rsid w:val="000E05DF"/>
    <w:rsid w:val="000E0ADE"/>
    <w:rsid w:val="000E1584"/>
    <w:rsid w:val="000E182B"/>
    <w:rsid w:val="000E2EDE"/>
    <w:rsid w:val="000E3ECE"/>
    <w:rsid w:val="000E4302"/>
    <w:rsid w:val="000E4B72"/>
    <w:rsid w:val="000E6DE7"/>
    <w:rsid w:val="000E7EB4"/>
    <w:rsid w:val="000F3181"/>
    <w:rsid w:val="000F3EB8"/>
    <w:rsid w:val="000F48E7"/>
    <w:rsid w:val="000F4E47"/>
    <w:rsid w:val="000F56AF"/>
    <w:rsid w:val="000F64A2"/>
    <w:rsid w:val="000F6DB0"/>
    <w:rsid w:val="001000B5"/>
    <w:rsid w:val="00100567"/>
    <w:rsid w:val="00100B0B"/>
    <w:rsid w:val="00101B53"/>
    <w:rsid w:val="00104286"/>
    <w:rsid w:val="00104791"/>
    <w:rsid w:val="00104997"/>
    <w:rsid w:val="0010637A"/>
    <w:rsid w:val="0010692C"/>
    <w:rsid w:val="001104FD"/>
    <w:rsid w:val="001123F3"/>
    <w:rsid w:val="001125DF"/>
    <w:rsid w:val="00112B59"/>
    <w:rsid w:val="00112B5C"/>
    <w:rsid w:val="00112E9E"/>
    <w:rsid w:val="001130C4"/>
    <w:rsid w:val="001149F1"/>
    <w:rsid w:val="0011564B"/>
    <w:rsid w:val="0011698B"/>
    <w:rsid w:val="00117BC0"/>
    <w:rsid w:val="00120398"/>
    <w:rsid w:val="00120844"/>
    <w:rsid w:val="00121970"/>
    <w:rsid w:val="001219EE"/>
    <w:rsid w:val="00121C3C"/>
    <w:rsid w:val="00121F36"/>
    <w:rsid w:val="00122BE9"/>
    <w:rsid w:val="00122F8B"/>
    <w:rsid w:val="00124097"/>
    <w:rsid w:val="00124178"/>
    <w:rsid w:val="00125D2D"/>
    <w:rsid w:val="00126F4A"/>
    <w:rsid w:val="00131176"/>
    <w:rsid w:val="001314E4"/>
    <w:rsid w:val="00132ED2"/>
    <w:rsid w:val="001352AD"/>
    <w:rsid w:val="00135E56"/>
    <w:rsid w:val="00137BC9"/>
    <w:rsid w:val="00140863"/>
    <w:rsid w:val="00141C13"/>
    <w:rsid w:val="00142297"/>
    <w:rsid w:val="001445F7"/>
    <w:rsid w:val="00144BDC"/>
    <w:rsid w:val="00145856"/>
    <w:rsid w:val="001469E1"/>
    <w:rsid w:val="00147A7B"/>
    <w:rsid w:val="00147FA9"/>
    <w:rsid w:val="00150C99"/>
    <w:rsid w:val="00150E8A"/>
    <w:rsid w:val="0015128D"/>
    <w:rsid w:val="001522B6"/>
    <w:rsid w:val="00152678"/>
    <w:rsid w:val="00153CB5"/>
    <w:rsid w:val="00153F69"/>
    <w:rsid w:val="001546A4"/>
    <w:rsid w:val="00155130"/>
    <w:rsid w:val="0015583E"/>
    <w:rsid w:val="0015760F"/>
    <w:rsid w:val="00157890"/>
    <w:rsid w:val="00160571"/>
    <w:rsid w:val="001621FD"/>
    <w:rsid w:val="0016263C"/>
    <w:rsid w:val="00163266"/>
    <w:rsid w:val="001651CC"/>
    <w:rsid w:val="00165CDB"/>
    <w:rsid w:val="00166062"/>
    <w:rsid w:val="00166562"/>
    <w:rsid w:val="00167080"/>
    <w:rsid w:val="00170AB0"/>
    <w:rsid w:val="00170C1A"/>
    <w:rsid w:val="00171C52"/>
    <w:rsid w:val="00171CCB"/>
    <w:rsid w:val="00172069"/>
    <w:rsid w:val="0017213B"/>
    <w:rsid w:val="0017456B"/>
    <w:rsid w:val="00174C70"/>
    <w:rsid w:val="00174FEC"/>
    <w:rsid w:val="001754D8"/>
    <w:rsid w:val="00175EC1"/>
    <w:rsid w:val="00176FDA"/>
    <w:rsid w:val="00180B32"/>
    <w:rsid w:val="001825E4"/>
    <w:rsid w:val="001826F0"/>
    <w:rsid w:val="00184273"/>
    <w:rsid w:val="001845B0"/>
    <w:rsid w:val="00184966"/>
    <w:rsid w:val="00184F59"/>
    <w:rsid w:val="00185507"/>
    <w:rsid w:val="00185590"/>
    <w:rsid w:val="001871EF"/>
    <w:rsid w:val="00187717"/>
    <w:rsid w:val="00190145"/>
    <w:rsid w:val="001901F8"/>
    <w:rsid w:val="00190963"/>
    <w:rsid w:val="00192C65"/>
    <w:rsid w:val="00193306"/>
    <w:rsid w:val="00194D97"/>
    <w:rsid w:val="00195229"/>
    <w:rsid w:val="001954D3"/>
    <w:rsid w:val="00195803"/>
    <w:rsid w:val="00196237"/>
    <w:rsid w:val="00197714"/>
    <w:rsid w:val="00197790"/>
    <w:rsid w:val="001A0138"/>
    <w:rsid w:val="001A094F"/>
    <w:rsid w:val="001A418D"/>
    <w:rsid w:val="001A58A5"/>
    <w:rsid w:val="001A59A5"/>
    <w:rsid w:val="001A6FEA"/>
    <w:rsid w:val="001A79BA"/>
    <w:rsid w:val="001A7F8A"/>
    <w:rsid w:val="001B0F5C"/>
    <w:rsid w:val="001B312A"/>
    <w:rsid w:val="001B3D60"/>
    <w:rsid w:val="001B560D"/>
    <w:rsid w:val="001B6421"/>
    <w:rsid w:val="001B7458"/>
    <w:rsid w:val="001C067C"/>
    <w:rsid w:val="001C2C7B"/>
    <w:rsid w:val="001C2E40"/>
    <w:rsid w:val="001C30F2"/>
    <w:rsid w:val="001C346F"/>
    <w:rsid w:val="001C3B9B"/>
    <w:rsid w:val="001C5072"/>
    <w:rsid w:val="001C53B6"/>
    <w:rsid w:val="001C53CF"/>
    <w:rsid w:val="001C6794"/>
    <w:rsid w:val="001C6DFA"/>
    <w:rsid w:val="001C7595"/>
    <w:rsid w:val="001D0587"/>
    <w:rsid w:val="001D117A"/>
    <w:rsid w:val="001D151F"/>
    <w:rsid w:val="001D39E7"/>
    <w:rsid w:val="001D3D2C"/>
    <w:rsid w:val="001D3D8F"/>
    <w:rsid w:val="001D5C1E"/>
    <w:rsid w:val="001D72A4"/>
    <w:rsid w:val="001E2B08"/>
    <w:rsid w:val="001E2B25"/>
    <w:rsid w:val="001E3AEE"/>
    <w:rsid w:val="001E4A1F"/>
    <w:rsid w:val="001E7D22"/>
    <w:rsid w:val="001F0986"/>
    <w:rsid w:val="001F0B82"/>
    <w:rsid w:val="001F1368"/>
    <w:rsid w:val="001F14F5"/>
    <w:rsid w:val="001F1A7E"/>
    <w:rsid w:val="001F2090"/>
    <w:rsid w:val="001F269F"/>
    <w:rsid w:val="001F3AC2"/>
    <w:rsid w:val="001F512B"/>
    <w:rsid w:val="00200AAE"/>
    <w:rsid w:val="00202AFF"/>
    <w:rsid w:val="00202CC5"/>
    <w:rsid w:val="00203A73"/>
    <w:rsid w:val="00203F08"/>
    <w:rsid w:val="00204044"/>
    <w:rsid w:val="0021051B"/>
    <w:rsid w:val="0021182E"/>
    <w:rsid w:val="00211BEB"/>
    <w:rsid w:val="002123CB"/>
    <w:rsid w:val="002143BD"/>
    <w:rsid w:val="00214D64"/>
    <w:rsid w:val="00215C80"/>
    <w:rsid w:val="00216303"/>
    <w:rsid w:val="002174DF"/>
    <w:rsid w:val="00217CF2"/>
    <w:rsid w:val="0022016C"/>
    <w:rsid w:val="002204E6"/>
    <w:rsid w:val="002208FB"/>
    <w:rsid w:val="00220B61"/>
    <w:rsid w:val="00220CD3"/>
    <w:rsid w:val="00224A12"/>
    <w:rsid w:val="00225207"/>
    <w:rsid w:val="00226418"/>
    <w:rsid w:val="00227BC9"/>
    <w:rsid w:val="002306FF"/>
    <w:rsid w:val="002312F4"/>
    <w:rsid w:val="00231A17"/>
    <w:rsid w:val="0023337E"/>
    <w:rsid w:val="00233389"/>
    <w:rsid w:val="0023358E"/>
    <w:rsid w:val="00234BE7"/>
    <w:rsid w:val="002356C7"/>
    <w:rsid w:val="00237525"/>
    <w:rsid w:val="00237A17"/>
    <w:rsid w:val="00237AB0"/>
    <w:rsid w:val="00237DEA"/>
    <w:rsid w:val="002408B2"/>
    <w:rsid w:val="00241325"/>
    <w:rsid w:val="00241FD1"/>
    <w:rsid w:val="00245D43"/>
    <w:rsid w:val="00245DE2"/>
    <w:rsid w:val="00246B8F"/>
    <w:rsid w:val="00246D58"/>
    <w:rsid w:val="00246EC8"/>
    <w:rsid w:val="00246FCA"/>
    <w:rsid w:val="00247D34"/>
    <w:rsid w:val="0025324C"/>
    <w:rsid w:val="00253F39"/>
    <w:rsid w:val="00254031"/>
    <w:rsid w:val="0025560E"/>
    <w:rsid w:val="002556C8"/>
    <w:rsid w:val="00256AF5"/>
    <w:rsid w:val="002577F2"/>
    <w:rsid w:val="0026035B"/>
    <w:rsid w:val="00260D10"/>
    <w:rsid w:val="00262427"/>
    <w:rsid w:val="00262EDC"/>
    <w:rsid w:val="00264479"/>
    <w:rsid w:val="0026722C"/>
    <w:rsid w:val="002674E1"/>
    <w:rsid w:val="002677C8"/>
    <w:rsid w:val="00271863"/>
    <w:rsid w:val="002802B1"/>
    <w:rsid w:val="00280E8D"/>
    <w:rsid w:val="0028268B"/>
    <w:rsid w:val="002854A6"/>
    <w:rsid w:val="00285620"/>
    <w:rsid w:val="00286C31"/>
    <w:rsid w:val="00286CAB"/>
    <w:rsid w:val="002909BB"/>
    <w:rsid w:val="002923A0"/>
    <w:rsid w:val="0029286F"/>
    <w:rsid w:val="002928B4"/>
    <w:rsid w:val="002929F9"/>
    <w:rsid w:val="00292FC8"/>
    <w:rsid w:val="00294835"/>
    <w:rsid w:val="00296A33"/>
    <w:rsid w:val="002A0302"/>
    <w:rsid w:val="002A2040"/>
    <w:rsid w:val="002A3B32"/>
    <w:rsid w:val="002A5014"/>
    <w:rsid w:val="002A5151"/>
    <w:rsid w:val="002B08D0"/>
    <w:rsid w:val="002B0D2A"/>
    <w:rsid w:val="002B27F7"/>
    <w:rsid w:val="002B408F"/>
    <w:rsid w:val="002B493A"/>
    <w:rsid w:val="002B5DDF"/>
    <w:rsid w:val="002B7185"/>
    <w:rsid w:val="002C19AD"/>
    <w:rsid w:val="002C255D"/>
    <w:rsid w:val="002C29BA"/>
    <w:rsid w:val="002C2D59"/>
    <w:rsid w:val="002C324E"/>
    <w:rsid w:val="002C7F1A"/>
    <w:rsid w:val="002D05E9"/>
    <w:rsid w:val="002D0B19"/>
    <w:rsid w:val="002D528C"/>
    <w:rsid w:val="002D7D53"/>
    <w:rsid w:val="002E0ACA"/>
    <w:rsid w:val="002E245F"/>
    <w:rsid w:val="002E39C4"/>
    <w:rsid w:val="002E4D4E"/>
    <w:rsid w:val="002E4D86"/>
    <w:rsid w:val="002E51D1"/>
    <w:rsid w:val="002E70D2"/>
    <w:rsid w:val="002F10F2"/>
    <w:rsid w:val="002F383A"/>
    <w:rsid w:val="002F4656"/>
    <w:rsid w:val="002F61AE"/>
    <w:rsid w:val="002F65D6"/>
    <w:rsid w:val="002F692A"/>
    <w:rsid w:val="002F7C06"/>
    <w:rsid w:val="00301C2F"/>
    <w:rsid w:val="00302336"/>
    <w:rsid w:val="00304603"/>
    <w:rsid w:val="003050E8"/>
    <w:rsid w:val="00305B08"/>
    <w:rsid w:val="00306058"/>
    <w:rsid w:val="003060EE"/>
    <w:rsid w:val="003101EC"/>
    <w:rsid w:val="00311DAA"/>
    <w:rsid w:val="00312A40"/>
    <w:rsid w:val="00312AEE"/>
    <w:rsid w:val="003136F3"/>
    <w:rsid w:val="0031405B"/>
    <w:rsid w:val="00314FE3"/>
    <w:rsid w:val="0032037D"/>
    <w:rsid w:val="00320720"/>
    <w:rsid w:val="0032349F"/>
    <w:rsid w:val="00323D72"/>
    <w:rsid w:val="00323E26"/>
    <w:rsid w:val="00323EE5"/>
    <w:rsid w:val="00325B79"/>
    <w:rsid w:val="00325EC5"/>
    <w:rsid w:val="00327CC5"/>
    <w:rsid w:val="0033003E"/>
    <w:rsid w:val="00331DE7"/>
    <w:rsid w:val="00332AB7"/>
    <w:rsid w:val="003333FA"/>
    <w:rsid w:val="00333F37"/>
    <w:rsid w:val="00337593"/>
    <w:rsid w:val="00337BE2"/>
    <w:rsid w:val="00337C28"/>
    <w:rsid w:val="00340268"/>
    <w:rsid w:val="00341122"/>
    <w:rsid w:val="0034142A"/>
    <w:rsid w:val="003428D1"/>
    <w:rsid w:val="00343DE7"/>
    <w:rsid w:val="0034436F"/>
    <w:rsid w:val="003449EA"/>
    <w:rsid w:val="00344A2F"/>
    <w:rsid w:val="003500CD"/>
    <w:rsid w:val="0035012A"/>
    <w:rsid w:val="0035227A"/>
    <w:rsid w:val="0035347A"/>
    <w:rsid w:val="00353644"/>
    <w:rsid w:val="00355C22"/>
    <w:rsid w:val="00361515"/>
    <w:rsid w:val="003625C5"/>
    <w:rsid w:val="003625D5"/>
    <w:rsid w:val="003646E6"/>
    <w:rsid w:val="0036655E"/>
    <w:rsid w:val="003665EB"/>
    <w:rsid w:val="00367B2E"/>
    <w:rsid w:val="003700A0"/>
    <w:rsid w:val="0037380D"/>
    <w:rsid w:val="00374140"/>
    <w:rsid w:val="0037774C"/>
    <w:rsid w:val="00377760"/>
    <w:rsid w:val="00377C4D"/>
    <w:rsid w:val="0038227F"/>
    <w:rsid w:val="00382562"/>
    <w:rsid w:val="003829AF"/>
    <w:rsid w:val="0038358E"/>
    <w:rsid w:val="00385284"/>
    <w:rsid w:val="00385966"/>
    <w:rsid w:val="00385B30"/>
    <w:rsid w:val="00385B96"/>
    <w:rsid w:val="00386010"/>
    <w:rsid w:val="0038622B"/>
    <w:rsid w:val="0038761D"/>
    <w:rsid w:val="00387C09"/>
    <w:rsid w:val="00390054"/>
    <w:rsid w:val="00391E39"/>
    <w:rsid w:val="0039240A"/>
    <w:rsid w:val="00392494"/>
    <w:rsid w:val="003940C7"/>
    <w:rsid w:val="00394881"/>
    <w:rsid w:val="00395634"/>
    <w:rsid w:val="00395AC9"/>
    <w:rsid w:val="00395F7C"/>
    <w:rsid w:val="00396343"/>
    <w:rsid w:val="003967F3"/>
    <w:rsid w:val="00396C5B"/>
    <w:rsid w:val="00396DEF"/>
    <w:rsid w:val="00397AA1"/>
    <w:rsid w:val="003A087C"/>
    <w:rsid w:val="003A08E5"/>
    <w:rsid w:val="003A181C"/>
    <w:rsid w:val="003A26BA"/>
    <w:rsid w:val="003A2EBE"/>
    <w:rsid w:val="003A3528"/>
    <w:rsid w:val="003A48E1"/>
    <w:rsid w:val="003A6569"/>
    <w:rsid w:val="003A6C22"/>
    <w:rsid w:val="003B062A"/>
    <w:rsid w:val="003B0FE7"/>
    <w:rsid w:val="003B2256"/>
    <w:rsid w:val="003B3206"/>
    <w:rsid w:val="003B517A"/>
    <w:rsid w:val="003B5468"/>
    <w:rsid w:val="003B5969"/>
    <w:rsid w:val="003B5E47"/>
    <w:rsid w:val="003B7ED1"/>
    <w:rsid w:val="003C050B"/>
    <w:rsid w:val="003C11C3"/>
    <w:rsid w:val="003C134B"/>
    <w:rsid w:val="003C1D8B"/>
    <w:rsid w:val="003C3129"/>
    <w:rsid w:val="003C3B05"/>
    <w:rsid w:val="003C47D0"/>
    <w:rsid w:val="003C5F78"/>
    <w:rsid w:val="003C6510"/>
    <w:rsid w:val="003C6C6C"/>
    <w:rsid w:val="003C72F0"/>
    <w:rsid w:val="003C74BA"/>
    <w:rsid w:val="003D05ED"/>
    <w:rsid w:val="003D07DA"/>
    <w:rsid w:val="003D15B3"/>
    <w:rsid w:val="003D1AB2"/>
    <w:rsid w:val="003D39ED"/>
    <w:rsid w:val="003D3B82"/>
    <w:rsid w:val="003D5710"/>
    <w:rsid w:val="003D5F70"/>
    <w:rsid w:val="003D6619"/>
    <w:rsid w:val="003D6FD1"/>
    <w:rsid w:val="003D7C57"/>
    <w:rsid w:val="003E0AC3"/>
    <w:rsid w:val="003E1F3E"/>
    <w:rsid w:val="003E3BAC"/>
    <w:rsid w:val="003E6332"/>
    <w:rsid w:val="003E743D"/>
    <w:rsid w:val="003E751E"/>
    <w:rsid w:val="003E7B4E"/>
    <w:rsid w:val="003F0494"/>
    <w:rsid w:val="003F0B3E"/>
    <w:rsid w:val="003F1081"/>
    <w:rsid w:val="003F162D"/>
    <w:rsid w:val="003F1B69"/>
    <w:rsid w:val="003F321F"/>
    <w:rsid w:val="003F4F34"/>
    <w:rsid w:val="003F5024"/>
    <w:rsid w:val="004014A5"/>
    <w:rsid w:val="004023B5"/>
    <w:rsid w:val="00403528"/>
    <w:rsid w:val="00403966"/>
    <w:rsid w:val="00404685"/>
    <w:rsid w:val="00405EC5"/>
    <w:rsid w:val="00406CC1"/>
    <w:rsid w:val="00406E9D"/>
    <w:rsid w:val="00406FEE"/>
    <w:rsid w:val="00411021"/>
    <w:rsid w:val="004111E7"/>
    <w:rsid w:val="00411C97"/>
    <w:rsid w:val="00412100"/>
    <w:rsid w:val="004140F2"/>
    <w:rsid w:val="00415A64"/>
    <w:rsid w:val="0041778B"/>
    <w:rsid w:val="004209CA"/>
    <w:rsid w:val="00422148"/>
    <w:rsid w:val="00422E2A"/>
    <w:rsid w:val="00422F44"/>
    <w:rsid w:val="004248D2"/>
    <w:rsid w:val="004264F2"/>
    <w:rsid w:val="00430187"/>
    <w:rsid w:val="00430678"/>
    <w:rsid w:val="00430B5E"/>
    <w:rsid w:val="00432C6E"/>
    <w:rsid w:val="00432E5E"/>
    <w:rsid w:val="00434689"/>
    <w:rsid w:val="004415AD"/>
    <w:rsid w:val="00441FD5"/>
    <w:rsid w:val="004433E9"/>
    <w:rsid w:val="00443D99"/>
    <w:rsid w:val="00444868"/>
    <w:rsid w:val="00444D75"/>
    <w:rsid w:val="0044557F"/>
    <w:rsid w:val="004459BC"/>
    <w:rsid w:val="004509F2"/>
    <w:rsid w:val="00451189"/>
    <w:rsid w:val="00452317"/>
    <w:rsid w:val="004532AB"/>
    <w:rsid w:val="004549B3"/>
    <w:rsid w:val="00457088"/>
    <w:rsid w:val="0045774D"/>
    <w:rsid w:val="004605A8"/>
    <w:rsid w:val="00460C79"/>
    <w:rsid w:val="00460C95"/>
    <w:rsid w:val="0046172C"/>
    <w:rsid w:val="00461E4F"/>
    <w:rsid w:val="00462300"/>
    <w:rsid w:val="00464485"/>
    <w:rsid w:val="0046483E"/>
    <w:rsid w:val="00464BF2"/>
    <w:rsid w:val="0046552F"/>
    <w:rsid w:val="00465E9A"/>
    <w:rsid w:val="00467182"/>
    <w:rsid w:val="00470646"/>
    <w:rsid w:val="00471D99"/>
    <w:rsid w:val="00474A8C"/>
    <w:rsid w:val="004767B0"/>
    <w:rsid w:val="00476A50"/>
    <w:rsid w:val="004770CC"/>
    <w:rsid w:val="00477237"/>
    <w:rsid w:val="004777F5"/>
    <w:rsid w:val="00477E20"/>
    <w:rsid w:val="00480BF4"/>
    <w:rsid w:val="004813DF"/>
    <w:rsid w:val="0048477E"/>
    <w:rsid w:val="004848F4"/>
    <w:rsid w:val="00484DF3"/>
    <w:rsid w:val="00484F5D"/>
    <w:rsid w:val="0048652B"/>
    <w:rsid w:val="00487FE3"/>
    <w:rsid w:val="00490091"/>
    <w:rsid w:val="0049199C"/>
    <w:rsid w:val="00491B1A"/>
    <w:rsid w:val="00492615"/>
    <w:rsid w:val="00492B2C"/>
    <w:rsid w:val="00492BA3"/>
    <w:rsid w:val="004969E7"/>
    <w:rsid w:val="00497A31"/>
    <w:rsid w:val="004A07B6"/>
    <w:rsid w:val="004A1118"/>
    <w:rsid w:val="004A3CD7"/>
    <w:rsid w:val="004A4452"/>
    <w:rsid w:val="004A5A72"/>
    <w:rsid w:val="004A6E48"/>
    <w:rsid w:val="004B0197"/>
    <w:rsid w:val="004B0545"/>
    <w:rsid w:val="004B0DE0"/>
    <w:rsid w:val="004B1BF5"/>
    <w:rsid w:val="004B1C3A"/>
    <w:rsid w:val="004B3BDD"/>
    <w:rsid w:val="004B5540"/>
    <w:rsid w:val="004B6648"/>
    <w:rsid w:val="004B6C30"/>
    <w:rsid w:val="004B799A"/>
    <w:rsid w:val="004B7A1B"/>
    <w:rsid w:val="004C0790"/>
    <w:rsid w:val="004C2E55"/>
    <w:rsid w:val="004C3B9E"/>
    <w:rsid w:val="004C42C6"/>
    <w:rsid w:val="004C450F"/>
    <w:rsid w:val="004C6B76"/>
    <w:rsid w:val="004C6FFE"/>
    <w:rsid w:val="004D072C"/>
    <w:rsid w:val="004D1FBE"/>
    <w:rsid w:val="004D2269"/>
    <w:rsid w:val="004D3986"/>
    <w:rsid w:val="004D4AFE"/>
    <w:rsid w:val="004D5ADB"/>
    <w:rsid w:val="004D60C0"/>
    <w:rsid w:val="004D60D4"/>
    <w:rsid w:val="004E15B4"/>
    <w:rsid w:val="004E227B"/>
    <w:rsid w:val="004E3AB3"/>
    <w:rsid w:val="004E52A6"/>
    <w:rsid w:val="004E68BE"/>
    <w:rsid w:val="004E6ED5"/>
    <w:rsid w:val="004F222A"/>
    <w:rsid w:val="004F3C60"/>
    <w:rsid w:val="004F3E34"/>
    <w:rsid w:val="004F48E2"/>
    <w:rsid w:val="004F49C9"/>
    <w:rsid w:val="004F5A63"/>
    <w:rsid w:val="004F772E"/>
    <w:rsid w:val="004F7D21"/>
    <w:rsid w:val="0050361D"/>
    <w:rsid w:val="00503B4A"/>
    <w:rsid w:val="00504A1F"/>
    <w:rsid w:val="00505961"/>
    <w:rsid w:val="00506E6C"/>
    <w:rsid w:val="00506F6E"/>
    <w:rsid w:val="00507F00"/>
    <w:rsid w:val="00510F4F"/>
    <w:rsid w:val="0051232C"/>
    <w:rsid w:val="0051355B"/>
    <w:rsid w:val="00513EEC"/>
    <w:rsid w:val="005148B7"/>
    <w:rsid w:val="00514C59"/>
    <w:rsid w:val="005154DD"/>
    <w:rsid w:val="0051737F"/>
    <w:rsid w:val="00520235"/>
    <w:rsid w:val="00521630"/>
    <w:rsid w:val="00526A4F"/>
    <w:rsid w:val="00530E36"/>
    <w:rsid w:val="00531426"/>
    <w:rsid w:val="00531EAE"/>
    <w:rsid w:val="00533215"/>
    <w:rsid w:val="005335B1"/>
    <w:rsid w:val="00536439"/>
    <w:rsid w:val="0053764D"/>
    <w:rsid w:val="005404C3"/>
    <w:rsid w:val="00541CE8"/>
    <w:rsid w:val="005431EB"/>
    <w:rsid w:val="00545352"/>
    <w:rsid w:val="005467DF"/>
    <w:rsid w:val="0054769C"/>
    <w:rsid w:val="005476A2"/>
    <w:rsid w:val="005563DF"/>
    <w:rsid w:val="005567B5"/>
    <w:rsid w:val="005571C4"/>
    <w:rsid w:val="0056067C"/>
    <w:rsid w:val="00561192"/>
    <w:rsid w:val="005617EA"/>
    <w:rsid w:val="00561D74"/>
    <w:rsid w:val="00566243"/>
    <w:rsid w:val="00566E29"/>
    <w:rsid w:val="0056787D"/>
    <w:rsid w:val="00567C3E"/>
    <w:rsid w:val="005700D8"/>
    <w:rsid w:val="00570B5B"/>
    <w:rsid w:val="00571AA4"/>
    <w:rsid w:val="00572398"/>
    <w:rsid w:val="00572F34"/>
    <w:rsid w:val="0057374E"/>
    <w:rsid w:val="0057387A"/>
    <w:rsid w:val="005763F8"/>
    <w:rsid w:val="005764DC"/>
    <w:rsid w:val="005813FA"/>
    <w:rsid w:val="0058170B"/>
    <w:rsid w:val="005823EE"/>
    <w:rsid w:val="00585032"/>
    <w:rsid w:val="00586425"/>
    <w:rsid w:val="0058694A"/>
    <w:rsid w:val="005871D6"/>
    <w:rsid w:val="00587A3B"/>
    <w:rsid w:val="00590ADB"/>
    <w:rsid w:val="00590F29"/>
    <w:rsid w:val="00591371"/>
    <w:rsid w:val="00591E4B"/>
    <w:rsid w:val="0059277E"/>
    <w:rsid w:val="00592D37"/>
    <w:rsid w:val="00593B97"/>
    <w:rsid w:val="00594776"/>
    <w:rsid w:val="0059563F"/>
    <w:rsid w:val="00595826"/>
    <w:rsid w:val="00596E97"/>
    <w:rsid w:val="00597DAD"/>
    <w:rsid w:val="005A09D6"/>
    <w:rsid w:val="005A1057"/>
    <w:rsid w:val="005A1A83"/>
    <w:rsid w:val="005A2468"/>
    <w:rsid w:val="005A284A"/>
    <w:rsid w:val="005A3DD0"/>
    <w:rsid w:val="005A43CB"/>
    <w:rsid w:val="005A4E0F"/>
    <w:rsid w:val="005A4E55"/>
    <w:rsid w:val="005A55CD"/>
    <w:rsid w:val="005A5F58"/>
    <w:rsid w:val="005B01EC"/>
    <w:rsid w:val="005B03AA"/>
    <w:rsid w:val="005B0E11"/>
    <w:rsid w:val="005B1C4C"/>
    <w:rsid w:val="005B3251"/>
    <w:rsid w:val="005B3CEE"/>
    <w:rsid w:val="005B5175"/>
    <w:rsid w:val="005B5584"/>
    <w:rsid w:val="005B7A71"/>
    <w:rsid w:val="005C15B0"/>
    <w:rsid w:val="005C3466"/>
    <w:rsid w:val="005C52D0"/>
    <w:rsid w:val="005C7713"/>
    <w:rsid w:val="005C78E6"/>
    <w:rsid w:val="005D03D7"/>
    <w:rsid w:val="005D15C3"/>
    <w:rsid w:val="005D197D"/>
    <w:rsid w:val="005D1C6B"/>
    <w:rsid w:val="005D50AB"/>
    <w:rsid w:val="005D514C"/>
    <w:rsid w:val="005D530D"/>
    <w:rsid w:val="005D5CC8"/>
    <w:rsid w:val="005D743B"/>
    <w:rsid w:val="005D7738"/>
    <w:rsid w:val="005D7762"/>
    <w:rsid w:val="005E0013"/>
    <w:rsid w:val="005E0708"/>
    <w:rsid w:val="005E0802"/>
    <w:rsid w:val="005E09B2"/>
    <w:rsid w:val="005E15BC"/>
    <w:rsid w:val="005E3756"/>
    <w:rsid w:val="005E3B85"/>
    <w:rsid w:val="005E5628"/>
    <w:rsid w:val="005E738B"/>
    <w:rsid w:val="005E7418"/>
    <w:rsid w:val="005F0CF9"/>
    <w:rsid w:val="005F36AE"/>
    <w:rsid w:val="005F50CE"/>
    <w:rsid w:val="005F6127"/>
    <w:rsid w:val="005F6D4D"/>
    <w:rsid w:val="005F6ED8"/>
    <w:rsid w:val="005F799A"/>
    <w:rsid w:val="006011F4"/>
    <w:rsid w:val="006027F0"/>
    <w:rsid w:val="00602920"/>
    <w:rsid w:val="00602C96"/>
    <w:rsid w:val="00602C9F"/>
    <w:rsid w:val="00605856"/>
    <w:rsid w:val="00606330"/>
    <w:rsid w:val="00607281"/>
    <w:rsid w:val="00607557"/>
    <w:rsid w:val="00607A72"/>
    <w:rsid w:val="00607D96"/>
    <w:rsid w:val="0061019B"/>
    <w:rsid w:val="00612766"/>
    <w:rsid w:val="00613014"/>
    <w:rsid w:val="00615820"/>
    <w:rsid w:val="00617B98"/>
    <w:rsid w:val="00620304"/>
    <w:rsid w:val="006208A3"/>
    <w:rsid w:val="00623495"/>
    <w:rsid w:val="0062419C"/>
    <w:rsid w:val="006241BA"/>
    <w:rsid w:val="00626510"/>
    <w:rsid w:val="0063044B"/>
    <w:rsid w:val="006316FB"/>
    <w:rsid w:val="006326ED"/>
    <w:rsid w:val="006349D2"/>
    <w:rsid w:val="00634DC8"/>
    <w:rsid w:val="00635A2E"/>
    <w:rsid w:val="00635DE0"/>
    <w:rsid w:val="0063723B"/>
    <w:rsid w:val="006402E7"/>
    <w:rsid w:val="00641CE2"/>
    <w:rsid w:val="00642BB5"/>
    <w:rsid w:val="00642DCB"/>
    <w:rsid w:val="00643C83"/>
    <w:rsid w:val="00645F9B"/>
    <w:rsid w:val="0064629A"/>
    <w:rsid w:val="00646D08"/>
    <w:rsid w:val="006478A9"/>
    <w:rsid w:val="00647D36"/>
    <w:rsid w:val="006504D3"/>
    <w:rsid w:val="006506A1"/>
    <w:rsid w:val="00650A33"/>
    <w:rsid w:val="00650B42"/>
    <w:rsid w:val="00650C66"/>
    <w:rsid w:val="00652785"/>
    <w:rsid w:val="0065354B"/>
    <w:rsid w:val="00654A4C"/>
    <w:rsid w:val="00656507"/>
    <w:rsid w:val="00656A6B"/>
    <w:rsid w:val="00657094"/>
    <w:rsid w:val="006601C8"/>
    <w:rsid w:val="0066037D"/>
    <w:rsid w:val="00660790"/>
    <w:rsid w:val="00660B9C"/>
    <w:rsid w:val="00662C2A"/>
    <w:rsid w:val="00662F4E"/>
    <w:rsid w:val="00666168"/>
    <w:rsid w:val="00666BC7"/>
    <w:rsid w:val="00666C36"/>
    <w:rsid w:val="00667325"/>
    <w:rsid w:val="00667369"/>
    <w:rsid w:val="0067173F"/>
    <w:rsid w:val="00673A1A"/>
    <w:rsid w:val="00673EE4"/>
    <w:rsid w:val="006750F1"/>
    <w:rsid w:val="006752AF"/>
    <w:rsid w:val="00675CC8"/>
    <w:rsid w:val="00676458"/>
    <w:rsid w:val="00676523"/>
    <w:rsid w:val="00676547"/>
    <w:rsid w:val="00680E74"/>
    <w:rsid w:val="006816B0"/>
    <w:rsid w:val="00681833"/>
    <w:rsid w:val="00682941"/>
    <w:rsid w:val="00683742"/>
    <w:rsid w:val="00684D9D"/>
    <w:rsid w:val="00684E92"/>
    <w:rsid w:val="006865E6"/>
    <w:rsid w:val="00686C47"/>
    <w:rsid w:val="00690141"/>
    <w:rsid w:val="00691071"/>
    <w:rsid w:val="006913CB"/>
    <w:rsid w:val="006922AA"/>
    <w:rsid w:val="00693B83"/>
    <w:rsid w:val="00694512"/>
    <w:rsid w:val="00694ECE"/>
    <w:rsid w:val="006959F4"/>
    <w:rsid w:val="00696D08"/>
    <w:rsid w:val="006A0037"/>
    <w:rsid w:val="006A07BB"/>
    <w:rsid w:val="006A1BB0"/>
    <w:rsid w:val="006A243A"/>
    <w:rsid w:val="006A58F1"/>
    <w:rsid w:val="006A69D3"/>
    <w:rsid w:val="006A7891"/>
    <w:rsid w:val="006A7927"/>
    <w:rsid w:val="006B07CC"/>
    <w:rsid w:val="006B163C"/>
    <w:rsid w:val="006B2B47"/>
    <w:rsid w:val="006B2E56"/>
    <w:rsid w:val="006B2E80"/>
    <w:rsid w:val="006B3A8A"/>
    <w:rsid w:val="006B50D2"/>
    <w:rsid w:val="006B539C"/>
    <w:rsid w:val="006B5825"/>
    <w:rsid w:val="006B6093"/>
    <w:rsid w:val="006B7080"/>
    <w:rsid w:val="006C07B2"/>
    <w:rsid w:val="006C1510"/>
    <w:rsid w:val="006C2A2E"/>
    <w:rsid w:val="006C2A60"/>
    <w:rsid w:val="006C39DE"/>
    <w:rsid w:val="006C3A05"/>
    <w:rsid w:val="006C3A20"/>
    <w:rsid w:val="006C4990"/>
    <w:rsid w:val="006C500C"/>
    <w:rsid w:val="006C57E8"/>
    <w:rsid w:val="006C62BC"/>
    <w:rsid w:val="006C7041"/>
    <w:rsid w:val="006D4524"/>
    <w:rsid w:val="006D5ED5"/>
    <w:rsid w:val="006D5F61"/>
    <w:rsid w:val="006D625D"/>
    <w:rsid w:val="006D6E71"/>
    <w:rsid w:val="006E049A"/>
    <w:rsid w:val="006E10DB"/>
    <w:rsid w:val="006E189A"/>
    <w:rsid w:val="006E1ECB"/>
    <w:rsid w:val="006E1F33"/>
    <w:rsid w:val="006E264B"/>
    <w:rsid w:val="006E30C9"/>
    <w:rsid w:val="006E3A97"/>
    <w:rsid w:val="006E3AD3"/>
    <w:rsid w:val="006E3E77"/>
    <w:rsid w:val="006E4886"/>
    <w:rsid w:val="006E7B30"/>
    <w:rsid w:val="006E7D4D"/>
    <w:rsid w:val="006F0943"/>
    <w:rsid w:val="006F0BAD"/>
    <w:rsid w:val="006F0BC7"/>
    <w:rsid w:val="006F1B2F"/>
    <w:rsid w:val="006F1F32"/>
    <w:rsid w:val="006F2F24"/>
    <w:rsid w:val="006F5D59"/>
    <w:rsid w:val="006F637B"/>
    <w:rsid w:val="006F6E09"/>
    <w:rsid w:val="00700527"/>
    <w:rsid w:val="00700528"/>
    <w:rsid w:val="00701572"/>
    <w:rsid w:val="00701764"/>
    <w:rsid w:val="00701A16"/>
    <w:rsid w:val="00701B74"/>
    <w:rsid w:val="007029B1"/>
    <w:rsid w:val="007029D5"/>
    <w:rsid w:val="00703D92"/>
    <w:rsid w:val="00705EC6"/>
    <w:rsid w:val="00705F75"/>
    <w:rsid w:val="00706E06"/>
    <w:rsid w:val="00712998"/>
    <w:rsid w:val="0071393F"/>
    <w:rsid w:val="00713DCA"/>
    <w:rsid w:val="00714DCE"/>
    <w:rsid w:val="007151E8"/>
    <w:rsid w:val="00716E3F"/>
    <w:rsid w:val="00722E7D"/>
    <w:rsid w:val="00723356"/>
    <w:rsid w:val="00723E74"/>
    <w:rsid w:val="00724462"/>
    <w:rsid w:val="00724F58"/>
    <w:rsid w:val="00725954"/>
    <w:rsid w:val="00726480"/>
    <w:rsid w:val="00726BE2"/>
    <w:rsid w:val="007272F6"/>
    <w:rsid w:val="00727A68"/>
    <w:rsid w:val="00727B68"/>
    <w:rsid w:val="00730B2F"/>
    <w:rsid w:val="00730C81"/>
    <w:rsid w:val="00732CB6"/>
    <w:rsid w:val="007344FB"/>
    <w:rsid w:val="00736C68"/>
    <w:rsid w:val="0073726E"/>
    <w:rsid w:val="007422A5"/>
    <w:rsid w:val="0074463D"/>
    <w:rsid w:val="00745DD7"/>
    <w:rsid w:val="007462C5"/>
    <w:rsid w:val="00746A61"/>
    <w:rsid w:val="00746BCC"/>
    <w:rsid w:val="00746C4A"/>
    <w:rsid w:val="00747356"/>
    <w:rsid w:val="00751842"/>
    <w:rsid w:val="007526ED"/>
    <w:rsid w:val="00752FAD"/>
    <w:rsid w:val="0075571F"/>
    <w:rsid w:val="00755D4A"/>
    <w:rsid w:val="007569D4"/>
    <w:rsid w:val="007614BB"/>
    <w:rsid w:val="00761B08"/>
    <w:rsid w:val="00762BCF"/>
    <w:rsid w:val="007632C7"/>
    <w:rsid w:val="00763A5B"/>
    <w:rsid w:val="00765A2D"/>
    <w:rsid w:val="00766BF4"/>
    <w:rsid w:val="0077165E"/>
    <w:rsid w:val="00771735"/>
    <w:rsid w:val="0077386F"/>
    <w:rsid w:val="00774077"/>
    <w:rsid w:val="00774219"/>
    <w:rsid w:val="00774DB1"/>
    <w:rsid w:val="00775925"/>
    <w:rsid w:val="00776305"/>
    <w:rsid w:val="0077765F"/>
    <w:rsid w:val="00777E54"/>
    <w:rsid w:val="00781851"/>
    <w:rsid w:val="00782FB2"/>
    <w:rsid w:val="00783D3E"/>
    <w:rsid w:val="00785469"/>
    <w:rsid w:val="007856C6"/>
    <w:rsid w:val="00790BC2"/>
    <w:rsid w:val="00791DDA"/>
    <w:rsid w:val="0079221C"/>
    <w:rsid w:val="00793114"/>
    <w:rsid w:val="00794C60"/>
    <w:rsid w:val="007957AC"/>
    <w:rsid w:val="007960A6"/>
    <w:rsid w:val="007976D1"/>
    <w:rsid w:val="007A397E"/>
    <w:rsid w:val="007A49A4"/>
    <w:rsid w:val="007A6BDA"/>
    <w:rsid w:val="007A6D5A"/>
    <w:rsid w:val="007B0537"/>
    <w:rsid w:val="007B0F5D"/>
    <w:rsid w:val="007B4E8F"/>
    <w:rsid w:val="007B5178"/>
    <w:rsid w:val="007B6084"/>
    <w:rsid w:val="007B787E"/>
    <w:rsid w:val="007B7977"/>
    <w:rsid w:val="007B7B2E"/>
    <w:rsid w:val="007B7E79"/>
    <w:rsid w:val="007C0870"/>
    <w:rsid w:val="007C15DF"/>
    <w:rsid w:val="007C167D"/>
    <w:rsid w:val="007C2405"/>
    <w:rsid w:val="007C32CF"/>
    <w:rsid w:val="007C42B7"/>
    <w:rsid w:val="007C5A5D"/>
    <w:rsid w:val="007C5B48"/>
    <w:rsid w:val="007C5F16"/>
    <w:rsid w:val="007C682B"/>
    <w:rsid w:val="007C6EEA"/>
    <w:rsid w:val="007C7D50"/>
    <w:rsid w:val="007D0818"/>
    <w:rsid w:val="007D1CA9"/>
    <w:rsid w:val="007D2EC1"/>
    <w:rsid w:val="007D3151"/>
    <w:rsid w:val="007D39AE"/>
    <w:rsid w:val="007D55DD"/>
    <w:rsid w:val="007D5765"/>
    <w:rsid w:val="007D624D"/>
    <w:rsid w:val="007D66A1"/>
    <w:rsid w:val="007D7978"/>
    <w:rsid w:val="007D7B37"/>
    <w:rsid w:val="007E25FE"/>
    <w:rsid w:val="007E28AB"/>
    <w:rsid w:val="007E333B"/>
    <w:rsid w:val="007E4903"/>
    <w:rsid w:val="007E509A"/>
    <w:rsid w:val="007E523F"/>
    <w:rsid w:val="007E6309"/>
    <w:rsid w:val="007E6D5D"/>
    <w:rsid w:val="007E768C"/>
    <w:rsid w:val="007F27FC"/>
    <w:rsid w:val="007F3D9F"/>
    <w:rsid w:val="007F491D"/>
    <w:rsid w:val="007F4A36"/>
    <w:rsid w:val="007F7456"/>
    <w:rsid w:val="00800C0C"/>
    <w:rsid w:val="00800C16"/>
    <w:rsid w:val="00800F36"/>
    <w:rsid w:val="0080262F"/>
    <w:rsid w:val="008026E0"/>
    <w:rsid w:val="00802F67"/>
    <w:rsid w:val="0080368B"/>
    <w:rsid w:val="00804105"/>
    <w:rsid w:val="00804952"/>
    <w:rsid w:val="0080542F"/>
    <w:rsid w:val="00805487"/>
    <w:rsid w:val="0080597F"/>
    <w:rsid w:val="00807C05"/>
    <w:rsid w:val="00811584"/>
    <w:rsid w:val="00812E3F"/>
    <w:rsid w:val="008134DE"/>
    <w:rsid w:val="0081482A"/>
    <w:rsid w:val="00815319"/>
    <w:rsid w:val="008159CF"/>
    <w:rsid w:val="00822632"/>
    <w:rsid w:val="00822997"/>
    <w:rsid w:val="00822A8A"/>
    <w:rsid w:val="0082314C"/>
    <w:rsid w:val="00825D44"/>
    <w:rsid w:val="00830C9D"/>
    <w:rsid w:val="00830E3A"/>
    <w:rsid w:val="00830EAB"/>
    <w:rsid w:val="00830F0B"/>
    <w:rsid w:val="00831252"/>
    <w:rsid w:val="0083141C"/>
    <w:rsid w:val="00831509"/>
    <w:rsid w:val="00833C5E"/>
    <w:rsid w:val="008340BC"/>
    <w:rsid w:val="00834D3F"/>
    <w:rsid w:val="008370BA"/>
    <w:rsid w:val="00837CEC"/>
    <w:rsid w:val="0084058F"/>
    <w:rsid w:val="0084272B"/>
    <w:rsid w:val="008445E3"/>
    <w:rsid w:val="00844BAD"/>
    <w:rsid w:val="00846E97"/>
    <w:rsid w:val="008475EE"/>
    <w:rsid w:val="0085089A"/>
    <w:rsid w:val="0085106B"/>
    <w:rsid w:val="00851677"/>
    <w:rsid w:val="00852296"/>
    <w:rsid w:val="0085386B"/>
    <w:rsid w:val="00856253"/>
    <w:rsid w:val="008564A4"/>
    <w:rsid w:val="0086276A"/>
    <w:rsid w:val="00863B36"/>
    <w:rsid w:val="0086613E"/>
    <w:rsid w:val="00866238"/>
    <w:rsid w:val="008714AB"/>
    <w:rsid w:val="008725DE"/>
    <w:rsid w:val="00872D59"/>
    <w:rsid w:val="008738A8"/>
    <w:rsid w:val="00874DBF"/>
    <w:rsid w:val="00875783"/>
    <w:rsid w:val="0087628A"/>
    <w:rsid w:val="00876F1F"/>
    <w:rsid w:val="0087700E"/>
    <w:rsid w:val="00877543"/>
    <w:rsid w:val="00880D73"/>
    <w:rsid w:val="00882922"/>
    <w:rsid w:val="008830DF"/>
    <w:rsid w:val="00883509"/>
    <w:rsid w:val="008862DC"/>
    <w:rsid w:val="00886AD7"/>
    <w:rsid w:val="008925D1"/>
    <w:rsid w:val="00892F6B"/>
    <w:rsid w:val="00896202"/>
    <w:rsid w:val="00897857"/>
    <w:rsid w:val="00897877"/>
    <w:rsid w:val="008A12CA"/>
    <w:rsid w:val="008A132F"/>
    <w:rsid w:val="008A1355"/>
    <w:rsid w:val="008A22C8"/>
    <w:rsid w:val="008A2537"/>
    <w:rsid w:val="008A28C0"/>
    <w:rsid w:val="008A290D"/>
    <w:rsid w:val="008A2F29"/>
    <w:rsid w:val="008A39DC"/>
    <w:rsid w:val="008A49BD"/>
    <w:rsid w:val="008A534F"/>
    <w:rsid w:val="008A683B"/>
    <w:rsid w:val="008A6C82"/>
    <w:rsid w:val="008A7441"/>
    <w:rsid w:val="008A7705"/>
    <w:rsid w:val="008B04F8"/>
    <w:rsid w:val="008B0EA8"/>
    <w:rsid w:val="008B0F60"/>
    <w:rsid w:val="008B15A3"/>
    <w:rsid w:val="008B200C"/>
    <w:rsid w:val="008B247E"/>
    <w:rsid w:val="008B27E3"/>
    <w:rsid w:val="008B3184"/>
    <w:rsid w:val="008B4350"/>
    <w:rsid w:val="008B47B1"/>
    <w:rsid w:val="008B4961"/>
    <w:rsid w:val="008B5ECC"/>
    <w:rsid w:val="008C1F22"/>
    <w:rsid w:val="008C57E3"/>
    <w:rsid w:val="008C5B17"/>
    <w:rsid w:val="008C6263"/>
    <w:rsid w:val="008C62BF"/>
    <w:rsid w:val="008C7DE1"/>
    <w:rsid w:val="008D100F"/>
    <w:rsid w:val="008D13CD"/>
    <w:rsid w:val="008D1D35"/>
    <w:rsid w:val="008D202F"/>
    <w:rsid w:val="008D34EB"/>
    <w:rsid w:val="008D449C"/>
    <w:rsid w:val="008D4CB0"/>
    <w:rsid w:val="008E16B2"/>
    <w:rsid w:val="008E1C6B"/>
    <w:rsid w:val="008E28F7"/>
    <w:rsid w:val="008E5EAD"/>
    <w:rsid w:val="008E61D8"/>
    <w:rsid w:val="008E689C"/>
    <w:rsid w:val="008E69C9"/>
    <w:rsid w:val="008E7ED1"/>
    <w:rsid w:val="008F101D"/>
    <w:rsid w:val="008F22A7"/>
    <w:rsid w:val="008F2590"/>
    <w:rsid w:val="008F2730"/>
    <w:rsid w:val="008F30BD"/>
    <w:rsid w:val="008F58FD"/>
    <w:rsid w:val="008F5D19"/>
    <w:rsid w:val="008F710E"/>
    <w:rsid w:val="009006CC"/>
    <w:rsid w:val="0090070E"/>
    <w:rsid w:val="00902411"/>
    <w:rsid w:val="00902D2A"/>
    <w:rsid w:val="00904351"/>
    <w:rsid w:val="00904AF9"/>
    <w:rsid w:val="00905037"/>
    <w:rsid w:val="0090596B"/>
    <w:rsid w:val="00905E2E"/>
    <w:rsid w:val="00905EFC"/>
    <w:rsid w:val="00907021"/>
    <w:rsid w:val="00907109"/>
    <w:rsid w:val="009075C6"/>
    <w:rsid w:val="00907BB4"/>
    <w:rsid w:val="00911013"/>
    <w:rsid w:val="009114F1"/>
    <w:rsid w:val="00912B6B"/>
    <w:rsid w:val="00913FB9"/>
    <w:rsid w:val="00915F7B"/>
    <w:rsid w:val="00916408"/>
    <w:rsid w:val="00917515"/>
    <w:rsid w:val="00920065"/>
    <w:rsid w:val="0092052A"/>
    <w:rsid w:val="00920869"/>
    <w:rsid w:val="0092116E"/>
    <w:rsid w:val="00922620"/>
    <w:rsid w:val="009231E5"/>
    <w:rsid w:val="00923421"/>
    <w:rsid w:val="00923A8F"/>
    <w:rsid w:val="00923CA3"/>
    <w:rsid w:val="009245C8"/>
    <w:rsid w:val="0092531E"/>
    <w:rsid w:val="00926299"/>
    <w:rsid w:val="009277B6"/>
    <w:rsid w:val="009300EB"/>
    <w:rsid w:val="009318F7"/>
    <w:rsid w:val="009321A9"/>
    <w:rsid w:val="0093316F"/>
    <w:rsid w:val="0093344D"/>
    <w:rsid w:val="009338E4"/>
    <w:rsid w:val="00933CF3"/>
    <w:rsid w:val="0093471B"/>
    <w:rsid w:val="00935942"/>
    <w:rsid w:val="00936760"/>
    <w:rsid w:val="00942A48"/>
    <w:rsid w:val="00943969"/>
    <w:rsid w:val="00944734"/>
    <w:rsid w:val="009456EA"/>
    <w:rsid w:val="00946FB7"/>
    <w:rsid w:val="00947480"/>
    <w:rsid w:val="00947816"/>
    <w:rsid w:val="009478D5"/>
    <w:rsid w:val="00950766"/>
    <w:rsid w:val="00950F7A"/>
    <w:rsid w:val="00952DD4"/>
    <w:rsid w:val="009535E4"/>
    <w:rsid w:val="00954272"/>
    <w:rsid w:val="009542B6"/>
    <w:rsid w:val="00954DD4"/>
    <w:rsid w:val="009555FD"/>
    <w:rsid w:val="0095632F"/>
    <w:rsid w:val="0095691A"/>
    <w:rsid w:val="00956C25"/>
    <w:rsid w:val="009577BF"/>
    <w:rsid w:val="009601EB"/>
    <w:rsid w:val="009610CE"/>
    <w:rsid w:val="0096132A"/>
    <w:rsid w:val="00961828"/>
    <w:rsid w:val="00961DF4"/>
    <w:rsid w:val="0096245B"/>
    <w:rsid w:val="0096507D"/>
    <w:rsid w:val="00965E55"/>
    <w:rsid w:val="0096682F"/>
    <w:rsid w:val="009721CC"/>
    <w:rsid w:val="0097243B"/>
    <w:rsid w:val="00974288"/>
    <w:rsid w:val="009752EB"/>
    <w:rsid w:val="009774BA"/>
    <w:rsid w:val="00977AB7"/>
    <w:rsid w:val="00980AF4"/>
    <w:rsid w:val="009829BF"/>
    <w:rsid w:val="0098371E"/>
    <w:rsid w:val="0098388E"/>
    <w:rsid w:val="00983D61"/>
    <w:rsid w:val="00983F2C"/>
    <w:rsid w:val="00984A16"/>
    <w:rsid w:val="00984CA4"/>
    <w:rsid w:val="00984E5D"/>
    <w:rsid w:val="0098515C"/>
    <w:rsid w:val="00985539"/>
    <w:rsid w:val="009863B4"/>
    <w:rsid w:val="0098659E"/>
    <w:rsid w:val="0098769D"/>
    <w:rsid w:val="00987795"/>
    <w:rsid w:val="00991729"/>
    <w:rsid w:val="009953A6"/>
    <w:rsid w:val="00995F25"/>
    <w:rsid w:val="009A0269"/>
    <w:rsid w:val="009A0308"/>
    <w:rsid w:val="009A0663"/>
    <w:rsid w:val="009A2A51"/>
    <w:rsid w:val="009A338C"/>
    <w:rsid w:val="009A4F62"/>
    <w:rsid w:val="009A62B4"/>
    <w:rsid w:val="009A7025"/>
    <w:rsid w:val="009A7377"/>
    <w:rsid w:val="009A75E1"/>
    <w:rsid w:val="009A77D1"/>
    <w:rsid w:val="009A7A6C"/>
    <w:rsid w:val="009A7FBA"/>
    <w:rsid w:val="009B051D"/>
    <w:rsid w:val="009B14B0"/>
    <w:rsid w:val="009B1B91"/>
    <w:rsid w:val="009B296F"/>
    <w:rsid w:val="009B2B8A"/>
    <w:rsid w:val="009B4328"/>
    <w:rsid w:val="009B4C18"/>
    <w:rsid w:val="009B6F73"/>
    <w:rsid w:val="009B72CC"/>
    <w:rsid w:val="009B7756"/>
    <w:rsid w:val="009B77A8"/>
    <w:rsid w:val="009C070A"/>
    <w:rsid w:val="009C0D97"/>
    <w:rsid w:val="009C14F2"/>
    <w:rsid w:val="009C19F9"/>
    <w:rsid w:val="009C1BDC"/>
    <w:rsid w:val="009C1F89"/>
    <w:rsid w:val="009C21AC"/>
    <w:rsid w:val="009C448C"/>
    <w:rsid w:val="009C5461"/>
    <w:rsid w:val="009D0159"/>
    <w:rsid w:val="009D01EF"/>
    <w:rsid w:val="009D138A"/>
    <w:rsid w:val="009D1549"/>
    <w:rsid w:val="009D176F"/>
    <w:rsid w:val="009D258E"/>
    <w:rsid w:val="009D4751"/>
    <w:rsid w:val="009D7C33"/>
    <w:rsid w:val="009E1CF2"/>
    <w:rsid w:val="009E277F"/>
    <w:rsid w:val="009E5FBB"/>
    <w:rsid w:val="009E6151"/>
    <w:rsid w:val="009E799C"/>
    <w:rsid w:val="009F0912"/>
    <w:rsid w:val="009F16F1"/>
    <w:rsid w:val="009F2485"/>
    <w:rsid w:val="009F2FE7"/>
    <w:rsid w:val="009F4029"/>
    <w:rsid w:val="009F4508"/>
    <w:rsid w:val="009F4B49"/>
    <w:rsid w:val="009F533D"/>
    <w:rsid w:val="00A01471"/>
    <w:rsid w:val="00A017C9"/>
    <w:rsid w:val="00A0381A"/>
    <w:rsid w:val="00A0386C"/>
    <w:rsid w:val="00A05649"/>
    <w:rsid w:val="00A061FD"/>
    <w:rsid w:val="00A064AB"/>
    <w:rsid w:val="00A06E37"/>
    <w:rsid w:val="00A074D9"/>
    <w:rsid w:val="00A07D0A"/>
    <w:rsid w:val="00A10571"/>
    <w:rsid w:val="00A11669"/>
    <w:rsid w:val="00A12D83"/>
    <w:rsid w:val="00A15559"/>
    <w:rsid w:val="00A15E1F"/>
    <w:rsid w:val="00A166CE"/>
    <w:rsid w:val="00A16B94"/>
    <w:rsid w:val="00A16E61"/>
    <w:rsid w:val="00A17758"/>
    <w:rsid w:val="00A178EE"/>
    <w:rsid w:val="00A17A8C"/>
    <w:rsid w:val="00A20389"/>
    <w:rsid w:val="00A2125D"/>
    <w:rsid w:val="00A2199F"/>
    <w:rsid w:val="00A22EC3"/>
    <w:rsid w:val="00A23555"/>
    <w:rsid w:val="00A246AD"/>
    <w:rsid w:val="00A25BAC"/>
    <w:rsid w:val="00A25DD7"/>
    <w:rsid w:val="00A273E3"/>
    <w:rsid w:val="00A32F21"/>
    <w:rsid w:val="00A33422"/>
    <w:rsid w:val="00A336C0"/>
    <w:rsid w:val="00A34355"/>
    <w:rsid w:val="00A35281"/>
    <w:rsid w:val="00A364A0"/>
    <w:rsid w:val="00A414FD"/>
    <w:rsid w:val="00A41D2F"/>
    <w:rsid w:val="00A423BB"/>
    <w:rsid w:val="00A423C8"/>
    <w:rsid w:val="00A4486A"/>
    <w:rsid w:val="00A44D20"/>
    <w:rsid w:val="00A450A6"/>
    <w:rsid w:val="00A51445"/>
    <w:rsid w:val="00A524B8"/>
    <w:rsid w:val="00A524F7"/>
    <w:rsid w:val="00A52791"/>
    <w:rsid w:val="00A533D5"/>
    <w:rsid w:val="00A5420C"/>
    <w:rsid w:val="00A561E1"/>
    <w:rsid w:val="00A56228"/>
    <w:rsid w:val="00A62CA7"/>
    <w:rsid w:val="00A63A83"/>
    <w:rsid w:val="00A64B78"/>
    <w:rsid w:val="00A65EEB"/>
    <w:rsid w:val="00A66497"/>
    <w:rsid w:val="00A674DE"/>
    <w:rsid w:val="00A67AF1"/>
    <w:rsid w:val="00A70CF0"/>
    <w:rsid w:val="00A731C3"/>
    <w:rsid w:val="00A740CE"/>
    <w:rsid w:val="00A744D3"/>
    <w:rsid w:val="00A75224"/>
    <w:rsid w:val="00A76312"/>
    <w:rsid w:val="00A77A3A"/>
    <w:rsid w:val="00A8079E"/>
    <w:rsid w:val="00A8191F"/>
    <w:rsid w:val="00A82F13"/>
    <w:rsid w:val="00A8392C"/>
    <w:rsid w:val="00A84515"/>
    <w:rsid w:val="00A84BB7"/>
    <w:rsid w:val="00A860D2"/>
    <w:rsid w:val="00A876B3"/>
    <w:rsid w:val="00A90982"/>
    <w:rsid w:val="00A94FF1"/>
    <w:rsid w:val="00A956DD"/>
    <w:rsid w:val="00A959A7"/>
    <w:rsid w:val="00A95D94"/>
    <w:rsid w:val="00A95E07"/>
    <w:rsid w:val="00A974D3"/>
    <w:rsid w:val="00A978AC"/>
    <w:rsid w:val="00AA00BA"/>
    <w:rsid w:val="00AA216F"/>
    <w:rsid w:val="00AA41F7"/>
    <w:rsid w:val="00AA50FF"/>
    <w:rsid w:val="00AA58B0"/>
    <w:rsid w:val="00AA5B3C"/>
    <w:rsid w:val="00AA5CC5"/>
    <w:rsid w:val="00AA68A3"/>
    <w:rsid w:val="00AA782E"/>
    <w:rsid w:val="00AB146D"/>
    <w:rsid w:val="00AB4782"/>
    <w:rsid w:val="00AB4D19"/>
    <w:rsid w:val="00AB516F"/>
    <w:rsid w:val="00AB6B76"/>
    <w:rsid w:val="00AB6D14"/>
    <w:rsid w:val="00AC051A"/>
    <w:rsid w:val="00AC173A"/>
    <w:rsid w:val="00AC27CA"/>
    <w:rsid w:val="00AC68D3"/>
    <w:rsid w:val="00AC6BB4"/>
    <w:rsid w:val="00AD04D9"/>
    <w:rsid w:val="00AD0E5D"/>
    <w:rsid w:val="00AD17A6"/>
    <w:rsid w:val="00AD21A8"/>
    <w:rsid w:val="00AD29F6"/>
    <w:rsid w:val="00AD4A4D"/>
    <w:rsid w:val="00AD60B4"/>
    <w:rsid w:val="00AD7168"/>
    <w:rsid w:val="00AD7AF5"/>
    <w:rsid w:val="00AE0DB5"/>
    <w:rsid w:val="00AE3077"/>
    <w:rsid w:val="00AE40D6"/>
    <w:rsid w:val="00AE415C"/>
    <w:rsid w:val="00AE589E"/>
    <w:rsid w:val="00AE5B38"/>
    <w:rsid w:val="00AE5E23"/>
    <w:rsid w:val="00AE7049"/>
    <w:rsid w:val="00AF1713"/>
    <w:rsid w:val="00AF43F0"/>
    <w:rsid w:val="00AF4F21"/>
    <w:rsid w:val="00AF5661"/>
    <w:rsid w:val="00AF6010"/>
    <w:rsid w:val="00AF767A"/>
    <w:rsid w:val="00AF7C00"/>
    <w:rsid w:val="00B008E3"/>
    <w:rsid w:val="00B013BE"/>
    <w:rsid w:val="00B01FD1"/>
    <w:rsid w:val="00B02507"/>
    <w:rsid w:val="00B0309E"/>
    <w:rsid w:val="00B03C32"/>
    <w:rsid w:val="00B04736"/>
    <w:rsid w:val="00B05EAC"/>
    <w:rsid w:val="00B06193"/>
    <w:rsid w:val="00B066E9"/>
    <w:rsid w:val="00B06ABE"/>
    <w:rsid w:val="00B06B14"/>
    <w:rsid w:val="00B0711C"/>
    <w:rsid w:val="00B101CA"/>
    <w:rsid w:val="00B12C58"/>
    <w:rsid w:val="00B131AB"/>
    <w:rsid w:val="00B138F3"/>
    <w:rsid w:val="00B13ACA"/>
    <w:rsid w:val="00B13E18"/>
    <w:rsid w:val="00B148C3"/>
    <w:rsid w:val="00B162D9"/>
    <w:rsid w:val="00B2013D"/>
    <w:rsid w:val="00B217A6"/>
    <w:rsid w:val="00B224F5"/>
    <w:rsid w:val="00B238CF"/>
    <w:rsid w:val="00B25232"/>
    <w:rsid w:val="00B25BEB"/>
    <w:rsid w:val="00B26835"/>
    <w:rsid w:val="00B275E8"/>
    <w:rsid w:val="00B27808"/>
    <w:rsid w:val="00B30A18"/>
    <w:rsid w:val="00B31EDB"/>
    <w:rsid w:val="00B332F9"/>
    <w:rsid w:val="00B334FC"/>
    <w:rsid w:val="00B340DF"/>
    <w:rsid w:val="00B34AB9"/>
    <w:rsid w:val="00B35301"/>
    <w:rsid w:val="00B35F63"/>
    <w:rsid w:val="00B36178"/>
    <w:rsid w:val="00B363BA"/>
    <w:rsid w:val="00B36C82"/>
    <w:rsid w:val="00B37CEE"/>
    <w:rsid w:val="00B42D72"/>
    <w:rsid w:val="00B4351C"/>
    <w:rsid w:val="00B44483"/>
    <w:rsid w:val="00B44A64"/>
    <w:rsid w:val="00B45E68"/>
    <w:rsid w:val="00B533E4"/>
    <w:rsid w:val="00B53ED1"/>
    <w:rsid w:val="00B546BD"/>
    <w:rsid w:val="00B54953"/>
    <w:rsid w:val="00B562FD"/>
    <w:rsid w:val="00B604BB"/>
    <w:rsid w:val="00B60A5D"/>
    <w:rsid w:val="00B62439"/>
    <w:rsid w:val="00B63159"/>
    <w:rsid w:val="00B70ADB"/>
    <w:rsid w:val="00B70F26"/>
    <w:rsid w:val="00B71CB5"/>
    <w:rsid w:val="00B71D0E"/>
    <w:rsid w:val="00B71FA3"/>
    <w:rsid w:val="00B72851"/>
    <w:rsid w:val="00B72C1F"/>
    <w:rsid w:val="00B72E87"/>
    <w:rsid w:val="00B73400"/>
    <w:rsid w:val="00B73B5D"/>
    <w:rsid w:val="00B74340"/>
    <w:rsid w:val="00B778CB"/>
    <w:rsid w:val="00B8003C"/>
    <w:rsid w:val="00B80D3A"/>
    <w:rsid w:val="00B82CAB"/>
    <w:rsid w:val="00B84F7D"/>
    <w:rsid w:val="00B8639E"/>
    <w:rsid w:val="00B87751"/>
    <w:rsid w:val="00B87A9E"/>
    <w:rsid w:val="00B87C6F"/>
    <w:rsid w:val="00B91ADC"/>
    <w:rsid w:val="00B93B55"/>
    <w:rsid w:val="00B94AA6"/>
    <w:rsid w:val="00B94B05"/>
    <w:rsid w:val="00B94F58"/>
    <w:rsid w:val="00B95F1A"/>
    <w:rsid w:val="00BA16BB"/>
    <w:rsid w:val="00BA23D3"/>
    <w:rsid w:val="00BA25A7"/>
    <w:rsid w:val="00BA4915"/>
    <w:rsid w:val="00BA7F20"/>
    <w:rsid w:val="00BB02DC"/>
    <w:rsid w:val="00BB0712"/>
    <w:rsid w:val="00BB1343"/>
    <w:rsid w:val="00BB39CE"/>
    <w:rsid w:val="00BB3ECF"/>
    <w:rsid w:val="00BB40DB"/>
    <w:rsid w:val="00BB411C"/>
    <w:rsid w:val="00BB419A"/>
    <w:rsid w:val="00BB44C0"/>
    <w:rsid w:val="00BB561D"/>
    <w:rsid w:val="00BB59EB"/>
    <w:rsid w:val="00BB5EF7"/>
    <w:rsid w:val="00BB5F65"/>
    <w:rsid w:val="00BB7EEF"/>
    <w:rsid w:val="00BC38EC"/>
    <w:rsid w:val="00BC46A4"/>
    <w:rsid w:val="00BC4C90"/>
    <w:rsid w:val="00BC7009"/>
    <w:rsid w:val="00BD0897"/>
    <w:rsid w:val="00BD0C21"/>
    <w:rsid w:val="00BD2896"/>
    <w:rsid w:val="00BD327C"/>
    <w:rsid w:val="00BD41A0"/>
    <w:rsid w:val="00BD458E"/>
    <w:rsid w:val="00BD468F"/>
    <w:rsid w:val="00BD6363"/>
    <w:rsid w:val="00BD74AD"/>
    <w:rsid w:val="00BD74F0"/>
    <w:rsid w:val="00BE0E86"/>
    <w:rsid w:val="00BE1489"/>
    <w:rsid w:val="00BE1804"/>
    <w:rsid w:val="00BE1C49"/>
    <w:rsid w:val="00BE39ED"/>
    <w:rsid w:val="00BE3EA3"/>
    <w:rsid w:val="00BE5147"/>
    <w:rsid w:val="00BE6698"/>
    <w:rsid w:val="00BE6C70"/>
    <w:rsid w:val="00BE787E"/>
    <w:rsid w:val="00BE7B6F"/>
    <w:rsid w:val="00BF0184"/>
    <w:rsid w:val="00BF07C3"/>
    <w:rsid w:val="00BF0833"/>
    <w:rsid w:val="00BF0E46"/>
    <w:rsid w:val="00BF2E8B"/>
    <w:rsid w:val="00BF2F0F"/>
    <w:rsid w:val="00BF2F99"/>
    <w:rsid w:val="00C00558"/>
    <w:rsid w:val="00C00627"/>
    <w:rsid w:val="00C00F4F"/>
    <w:rsid w:val="00C012AA"/>
    <w:rsid w:val="00C01C0B"/>
    <w:rsid w:val="00C03680"/>
    <w:rsid w:val="00C0446B"/>
    <w:rsid w:val="00C04EA6"/>
    <w:rsid w:val="00C05044"/>
    <w:rsid w:val="00C06563"/>
    <w:rsid w:val="00C068C5"/>
    <w:rsid w:val="00C07BEA"/>
    <w:rsid w:val="00C111EE"/>
    <w:rsid w:val="00C12268"/>
    <w:rsid w:val="00C139DA"/>
    <w:rsid w:val="00C14AD8"/>
    <w:rsid w:val="00C14E1F"/>
    <w:rsid w:val="00C1673E"/>
    <w:rsid w:val="00C16910"/>
    <w:rsid w:val="00C17653"/>
    <w:rsid w:val="00C21A75"/>
    <w:rsid w:val="00C23DB1"/>
    <w:rsid w:val="00C23F92"/>
    <w:rsid w:val="00C24BD0"/>
    <w:rsid w:val="00C265C0"/>
    <w:rsid w:val="00C27559"/>
    <w:rsid w:val="00C277B5"/>
    <w:rsid w:val="00C27DF1"/>
    <w:rsid w:val="00C320B4"/>
    <w:rsid w:val="00C34178"/>
    <w:rsid w:val="00C345E0"/>
    <w:rsid w:val="00C34D5B"/>
    <w:rsid w:val="00C34FF5"/>
    <w:rsid w:val="00C35BF0"/>
    <w:rsid w:val="00C374C7"/>
    <w:rsid w:val="00C403D4"/>
    <w:rsid w:val="00C41820"/>
    <w:rsid w:val="00C4294C"/>
    <w:rsid w:val="00C439FC"/>
    <w:rsid w:val="00C4408E"/>
    <w:rsid w:val="00C45BB4"/>
    <w:rsid w:val="00C466B0"/>
    <w:rsid w:val="00C47130"/>
    <w:rsid w:val="00C4787D"/>
    <w:rsid w:val="00C50325"/>
    <w:rsid w:val="00C512C6"/>
    <w:rsid w:val="00C5389C"/>
    <w:rsid w:val="00C55F70"/>
    <w:rsid w:val="00C566AC"/>
    <w:rsid w:val="00C57C27"/>
    <w:rsid w:val="00C57C3F"/>
    <w:rsid w:val="00C57F49"/>
    <w:rsid w:val="00C60322"/>
    <w:rsid w:val="00C60810"/>
    <w:rsid w:val="00C63287"/>
    <w:rsid w:val="00C644BA"/>
    <w:rsid w:val="00C656D8"/>
    <w:rsid w:val="00C66222"/>
    <w:rsid w:val="00C67215"/>
    <w:rsid w:val="00C67DAA"/>
    <w:rsid w:val="00C70122"/>
    <w:rsid w:val="00C71172"/>
    <w:rsid w:val="00C71928"/>
    <w:rsid w:val="00C742CB"/>
    <w:rsid w:val="00C7454D"/>
    <w:rsid w:val="00C74B59"/>
    <w:rsid w:val="00C7566E"/>
    <w:rsid w:val="00C76EA0"/>
    <w:rsid w:val="00C7757E"/>
    <w:rsid w:val="00C801B0"/>
    <w:rsid w:val="00C80BDE"/>
    <w:rsid w:val="00C8223C"/>
    <w:rsid w:val="00C83909"/>
    <w:rsid w:val="00C84515"/>
    <w:rsid w:val="00C846D9"/>
    <w:rsid w:val="00C84922"/>
    <w:rsid w:val="00C8564F"/>
    <w:rsid w:val="00C85F4B"/>
    <w:rsid w:val="00C87A26"/>
    <w:rsid w:val="00C9130D"/>
    <w:rsid w:val="00C91B4F"/>
    <w:rsid w:val="00C92549"/>
    <w:rsid w:val="00C92C91"/>
    <w:rsid w:val="00C933AA"/>
    <w:rsid w:val="00C93828"/>
    <w:rsid w:val="00C96397"/>
    <w:rsid w:val="00C96BE9"/>
    <w:rsid w:val="00CA0D40"/>
    <w:rsid w:val="00CA1832"/>
    <w:rsid w:val="00CA1C51"/>
    <w:rsid w:val="00CA5007"/>
    <w:rsid w:val="00CA6227"/>
    <w:rsid w:val="00CB02A8"/>
    <w:rsid w:val="00CB14EA"/>
    <w:rsid w:val="00CB3EE9"/>
    <w:rsid w:val="00CB49F4"/>
    <w:rsid w:val="00CB5B6E"/>
    <w:rsid w:val="00CB6287"/>
    <w:rsid w:val="00CB6720"/>
    <w:rsid w:val="00CB6A6E"/>
    <w:rsid w:val="00CC115C"/>
    <w:rsid w:val="00CC276B"/>
    <w:rsid w:val="00CC290E"/>
    <w:rsid w:val="00CC51A1"/>
    <w:rsid w:val="00CC5EC3"/>
    <w:rsid w:val="00CC7568"/>
    <w:rsid w:val="00CD0421"/>
    <w:rsid w:val="00CD1FD8"/>
    <w:rsid w:val="00CD322A"/>
    <w:rsid w:val="00CD4002"/>
    <w:rsid w:val="00CD4CFC"/>
    <w:rsid w:val="00CD5419"/>
    <w:rsid w:val="00CD67A7"/>
    <w:rsid w:val="00CE2803"/>
    <w:rsid w:val="00CE2CDA"/>
    <w:rsid w:val="00CE433B"/>
    <w:rsid w:val="00CE44F8"/>
    <w:rsid w:val="00CE4C5B"/>
    <w:rsid w:val="00CE4EE5"/>
    <w:rsid w:val="00CE5F64"/>
    <w:rsid w:val="00CF165F"/>
    <w:rsid w:val="00CF176F"/>
    <w:rsid w:val="00CF18F1"/>
    <w:rsid w:val="00CF385C"/>
    <w:rsid w:val="00CF3990"/>
    <w:rsid w:val="00CF4DFE"/>
    <w:rsid w:val="00CF5491"/>
    <w:rsid w:val="00CF5604"/>
    <w:rsid w:val="00CF707A"/>
    <w:rsid w:val="00CF748C"/>
    <w:rsid w:val="00CF7DA2"/>
    <w:rsid w:val="00D001D5"/>
    <w:rsid w:val="00D00842"/>
    <w:rsid w:val="00D0128C"/>
    <w:rsid w:val="00D028C7"/>
    <w:rsid w:val="00D037CD"/>
    <w:rsid w:val="00D04C24"/>
    <w:rsid w:val="00D05C7A"/>
    <w:rsid w:val="00D05E8B"/>
    <w:rsid w:val="00D06906"/>
    <w:rsid w:val="00D07D39"/>
    <w:rsid w:val="00D103B5"/>
    <w:rsid w:val="00D12EEE"/>
    <w:rsid w:val="00D13A41"/>
    <w:rsid w:val="00D13F3C"/>
    <w:rsid w:val="00D14413"/>
    <w:rsid w:val="00D145CD"/>
    <w:rsid w:val="00D15001"/>
    <w:rsid w:val="00D17A26"/>
    <w:rsid w:val="00D20918"/>
    <w:rsid w:val="00D20B93"/>
    <w:rsid w:val="00D21753"/>
    <w:rsid w:val="00D21A22"/>
    <w:rsid w:val="00D22346"/>
    <w:rsid w:val="00D2327C"/>
    <w:rsid w:val="00D24141"/>
    <w:rsid w:val="00D24E76"/>
    <w:rsid w:val="00D278FA"/>
    <w:rsid w:val="00D27F75"/>
    <w:rsid w:val="00D302DB"/>
    <w:rsid w:val="00D3044F"/>
    <w:rsid w:val="00D3105F"/>
    <w:rsid w:val="00D31AFB"/>
    <w:rsid w:val="00D31BA0"/>
    <w:rsid w:val="00D31DB9"/>
    <w:rsid w:val="00D31FBD"/>
    <w:rsid w:val="00D3208F"/>
    <w:rsid w:val="00D32314"/>
    <w:rsid w:val="00D32452"/>
    <w:rsid w:val="00D32644"/>
    <w:rsid w:val="00D32843"/>
    <w:rsid w:val="00D354AB"/>
    <w:rsid w:val="00D3606B"/>
    <w:rsid w:val="00D37FF4"/>
    <w:rsid w:val="00D41049"/>
    <w:rsid w:val="00D415E4"/>
    <w:rsid w:val="00D43FEB"/>
    <w:rsid w:val="00D44E6A"/>
    <w:rsid w:val="00D44EEB"/>
    <w:rsid w:val="00D46809"/>
    <w:rsid w:val="00D5071F"/>
    <w:rsid w:val="00D51282"/>
    <w:rsid w:val="00D51704"/>
    <w:rsid w:val="00D52267"/>
    <w:rsid w:val="00D546DE"/>
    <w:rsid w:val="00D569FB"/>
    <w:rsid w:val="00D56D72"/>
    <w:rsid w:val="00D57CC8"/>
    <w:rsid w:val="00D60518"/>
    <w:rsid w:val="00D60A87"/>
    <w:rsid w:val="00D67AA7"/>
    <w:rsid w:val="00D7009C"/>
    <w:rsid w:val="00D71720"/>
    <w:rsid w:val="00D7177B"/>
    <w:rsid w:val="00D7294C"/>
    <w:rsid w:val="00D7340E"/>
    <w:rsid w:val="00D746F2"/>
    <w:rsid w:val="00D75B49"/>
    <w:rsid w:val="00D75D77"/>
    <w:rsid w:val="00D75EE6"/>
    <w:rsid w:val="00D76B07"/>
    <w:rsid w:val="00D77992"/>
    <w:rsid w:val="00D81312"/>
    <w:rsid w:val="00D8446E"/>
    <w:rsid w:val="00D84C8D"/>
    <w:rsid w:val="00D84D28"/>
    <w:rsid w:val="00D85629"/>
    <w:rsid w:val="00D85E87"/>
    <w:rsid w:val="00D86C27"/>
    <w:rsid w:val="00D87955"/>
    <w:rsid w:val="00D90277"/>
    <w:rsid w:val="00D90DB5"/>
    <w:rsid w:val="00D910B0"/>
    <w:rsid w:val="00D91807"/>
    <w:rsid w:val="00D92CED"/>
    <w:rsid w:val="00D94222"/>
    <w:rsid w:val="00DA0389"/>
    <w:rsid w:val="00DA0E63"/>
    <w:rsid w:val="00DA1C92"/>
    <w:rsid w:val="00DA267B"/>
    <w:rsid w:val="00DA3187"/>
    <w:rsid w:val="00DA6846"/>
    <w:rsid w:val="00DA6A50"/>
    <w:rsid w:val="00DA7FE7"/>
    <w:rsid w:val="00DB18C4"/>
    <w:rsid w:val="00DB225D"/>
    <w:rsid w:val="00DC10E7"/>
    <w:rsid w:val="00DC1614"/>
    <w:rsid w:val="00DC2062"/>
    <w:rsid w:val="00DC30C4"/>
    <w:rsid w:val="00DC5914"/>
    <w:rsid w:val="00DC7EBC"/>
    <w:rsid w:val="00DC7F04"/>
    <w:rsid w:val="00DD045F"/>
    <w:rsid w:val="00DD0BB6"/>
    <w:rsid w:val="00DD0EF7"/>
    <w:rsid w:val="00DD2800"/>
    <w:rsid w:val="00DD34A6"/>
    <w:rsid w:val="00DD3859"/>
    <w:rsid w:val="00DD4148"/>
    <w:rsid w:val="00DD4920"/>
    <w:rsid w:val="00DD4A5E"/>
    <w:rsid w:val="00DD6180"/>
    <w:rsid w:val="00DD6D31"/>
    <w:rsid w:val="00DD7B5F"/>
    <w:rsid w:val="00DE1DB3"/>
    <w:rsid w:val="00DE28D8"/>
    <w:rsid w:val="00DE3512"/>
    <w:rsid w:val="00DE3CEC"/>
    <w:rsid w:val="00DE4844"/>
    <w:rsid w:val="00DE5F5D"/>
    <w:rsid w:val="00DE6368"/>
    <w:rsid w:val="00DE7564"/>
    <w:rsid w:val="00DF0D0A"/>
    <w:rsid w:val="00DF139A"/>
    <w:rsid w:val="00DF240E"/>
    <w:rsid w:val="00DF2AB2"/>
    <w:rsid w:val="00DF2E7A"/>
    <w:rsid w:val="00DF339A"/>
    <w:rsid w:val="00DF40FE"/>
    <w:rsid w:val="00E0089D"/>
    <w:rsid w:val="00E014AE"/>
    <w:rsid w:val="00E014FB"/>
    <w:rsid w:val="00E0226E"/>
    <w:rsid w:val="00E02449"/>
    <w:rsid w:val="00E0247C"/>
    <w:rsid w:val="00E03DC5"/>
    <w:rsid w:val="00E04BC8"/>
    <w:rsid w:val="00E04EEC"/>
    <w:rsid w:val="00E05204"/>
    <w:rsid w:val="00E06C0E"/>
    <w:rsid w:val="00E06F02"/>
    <w:rsid w:val="00E06F5C"/>
    <w:rsid w:val="00E07D8E"/>
    <w:rsid w:val="00E10B91"/>
    <w:rsid w:val="00E12066"/>
    <w:rsid w:val="00E131FA"/>
    <w:rsid w:val="00E1406B"/>
    <w:rsid w:val="00E160CF"/>
    <w:rsid w:val="00E161A5"/>
    <w:rsid w:val="00E17049"/>
    <w:rsid w:val="00E17D71"/>
    <w:rsid w:val="00E20B44"/>
    <w:rsid w:val="00E23222"/>
    <w:rsid w:val="00E23709"/>
    <w:rsid w:val="00E23D80"/>
    <w:rsid w:val="00E24152"/>
    <w:rsid w:val="00E2601F"/>
    <w:rsid w:val="00E26B37"/>
    <w:rsid w:val="00E27F13"/>
    <w:rsid w:val="00E30784"/>
    <w:rsid w:val="00E32265"/>
    <w:rsid w:val="00E32691"/>
    <w:rsid w:val="00E327D1"/>
    <w:rsid w:val="00E3354F"/>
    <w:rsid w:val="00E335C8"/>
    <w:rsid w:val="00E33703"/>
    <w:rsid w:val="00E34049"/>
    <w:rsid w:val="00E34391"/>
    <w:rsid w:val="00E349DF"/>
    <w:rsid w:val="00E352D2"/>
    <w:rsid w:val="00E35E2A"/>
    <w:rsid w:val="00E3612A"/>
    <w:rsid w:val="00E361FE"/>
    <w:rsid w:val="00E3622A"/>
    <w:rsid w:val="00E364F0"/>
    <w:rsid w:val="00E37B35"/>
    <w:rsid w:val="00E40271"/>
    <w:rsid w:val="00E42DCF"/>
    <w:rsid w:val="00E435DA"/>
    <w:rsid w:val="00E45F30"/>
    <w:rsid w:val="00E4689D"/>
    <w:rsid w:val="00E46DAE"/>
    <w:rsid w:val="00E473EA"/>
    <w:rsid w:val="00E47A4E"/>
    <w:rsid w:val="00E525F1"/>
    <w:rsid w:val="00E534A9"/>
    <w:rsid w:val="00E6032C"/>
    <w:rsid w:val="00E64408"/>
    <w:rsid w:val="00E663FB"/>
    <w:rsid w:val="00E66FF0"/>
    <w:rsid w:val="00E70EE7"/>
    <w:rsid w:val="00E71F82"/>
    <w:rsid w:val="00E72CC1"/>
    <w:rsid w:val="00E73C91"/>
    <w:rsid w:val="00E73DD5"/>
    <w:rsid w:val="00E74309"/>
    <w:rsid w:val="00E745D7"/>
    <w:rsid w:val="00E747F4"/>
    <w:rsid w:val="00E75928"/>
    <w:rsid w:val="00E75B1C"/>
    <w:rsid w:val="00E7658A"/>
    <w:rsid w:val="00E7670D"/>
    <w:rsid w:val="00E76E9B"/>
    <w:rsid w:val="00E77EB0"/>
    <w:rsid w:val="00E82436"/>
    <w:rsid w:val="00E82863"/>
    <w:rsid w:val="00E834C9"/>
    <w:rsid w:val="00E83DF0"/>
    <w:rsid w:val="00E84E2F"/>
    <w:rsid w:val="00E85124"/>
    <w:rsid w:val="00E87762"/>
    <w:rsid w:val="00E878AE"/>
    <w:rsid w:val="00E87C12"/>
    <w:rsid w:val="00E90CFC"/>
    <w:rsid w:val="00E93080"/>
    <w:rsid w:val="00E94449"/>
    <w:rsid w:val="00E94841"/>
    <w:rsid w:val="00E95324"/>
    <w:rsid w:val="00E95EB2"/>
    <w:rsid w:val="00E966E3"/>
    <w:rsid w:val="00E96CDC"/>
    <w:rsid w:val="00E96F06"/>
    <w:rsid w:val="00EA0A34"/>
    <w:rsid w:val="00EA25F4"/>
    <w:rsid w:val="00EA3760"/>
    <w:rsid w:val="00EA3A4B"/>
    <w:rsid w:val="00EA5236"/>
    <w:rsid w:val="00EA6482"/>
    <w:rsid w:val="00EA7AEA"/>
    <w:rsid w:val="00EA7AF8"/>
    <w:rsid w:val="00EB0BE7"/>
    <w:rsid w:val="00EB2792"/>
    <w:rsid w:val="00EB30AC"/>
    <w:rsid w:val="00EB36F5"/>
    <w:rsid w:val="00EB4E27"/>
    <w:rsid w:val="00EB60E2"/>
    <w:rsid w:val="00EB6A4E"/>
    <w:rsid w:val="00EB77E3"/>
    <w:rsid w:val="00EC0BC5"/>
    <w:rsid w:val="00EC16F6"/>
    <w:rsid w:val="00EC1E41"/>
    <w:rsid w:val="00EC221B"/>
    <w:rsid w:val="00EC27EB"/>
    <w:rsid w:val="00EC302D"/>
    <w:rsid w:val="00EC4BB5"/>
    <w:rsid w:val="00EC62A9"/>
    <w:rsid w:val="00ED150A"/>
    <w:rsid w:val="00ED2526"/>
    <w:rsid w:val="00ED2ABB"/>
    <w:rsid w:val="00ED2CE6"/>
    <w:rsid w:val="00ED3661"/>
    <w:rsid w:val="00ED403D"/>
    <w:rsid w:val="00ED5386"/>
    <w:rsid w:val="00ED5649"/>
    <w:rsid w:val="00ED6540"/>
    <w:rsid w:val="00ED6E72"/>
    <w:rsid w:val="00ED6F1D"/>
    <w:rsid w:val="00ED7BCE"/>
    <w:rsid w:val="00EE130F"/>
    <w:rsid w:val="00EE2DDF"/>
    <w:rsid w:val="00EE4510"/>
    <w:rsid w:val="00EE48B4"/>
    <w:rsid w:val="00EE7A3D"/>
    <w:rsid w:val="00EE7B03"/>
    <w:rsid w:val="00EE7B7D"/>
    <w:rsid w:val="00EF17B8"/>
    <w:rsid w:val="00EF1974"/>
    <w:rsid w:val="00EF4B4B"/>
    <w:rsid w:val="00EF6C05"/>
    <w:rsid w:val="00EF715F"/>
    <w:rsid w:val="00EF7515"/>
    <w:rsid w:val="00F00AB4"/>
    <w:rsid w:val="00F026E6"/>
    <w:rsid w:val="00F04236"/>
    <w:rsid w:val="00F0482F"/>
    <w:rsid w:val="00F05315"/>
    <w:rsid w:val="00F0736F"/>
    <w:rsid w:val="00F07526"/>
    <w:rsid w:val="00F108B9"/>
    <w:rsid w:val="00F12FFC"/>
    <w:rsid w:val="00F13D64"/>
    <w:rsid w:val="00F141EC"/>
    <w:rsid w:val="00F146A1"/>
    <w:rsid w:val="00F1475D"/>
    <w:rsid w:val="00F16A32"/>
    <w:rsid w:val="00F17E2E"/>
    <w:rsid w:val="00F20F95"/>
    <w:rsid w:val="00F24D30"/>
    <w:rsid w:val="00F255BB"/>
    <w:rsid w:val="00F25A68"/>
    <w:rsid w:val="00F263C3"/>
    <w:rsid w:val="00F26698"/>
    <w:rsid w:val="00F269B8"/>
    <w:rsid w:val="00F2764D"/>
    <w:rsid w:val="00F2791C"/>
    <w:rsid w:val="00F27B9B"/>
    <w:rsid w:val="00F27ED3"/>
    <w:rsid w:val="00F27F1C"/>
    <w:rsid w:val="00F302FC"/>
    <w:rsid w:val="00F307C8"/>
    <w:rsid w:val="00F30D1D"/>
    <w:rsid w:val="00F3143F"/>
    <w:rsid w:val="00F31BB3"/>
    <w:rsid w:val="00F33AE8"/>
    <w:rsid w:val="00F34BEE"/>
    <w:rsid w:val="00F34E51"/>
    <w:rsid w:val="00F402A5"/>
    <w:rsid w:val="00F44E67"/>
    <w:rsid w:val="00F4535F"/>
    <w:rsid w:val="00F45703"/>
    <w:rsid w:val="00F477FC"/>
    <w:rsid w:val="00F47C0B"/>
    <w:rsid w:val="00F50193"/>
    <w:rsid w:val="00F50E64"/>
    <w:rsid w:val="00F5102E"/>
    <w:rsid w:val="00F510B3"/>
    <w:rsid w:val="00F51B6E"/>
    <w:rsid w:val="00F52FFE"/>
    <w:rsid w:val="00F53B8E"/>
    <w:rsid w:val="00F5495A"/>
    <w:rsid w:val="00F54C68"/>
    <w:rsid w:val="00F55053"/>
    <w:rsid w:val="00F55A0F"/>
    <w:rsid w:val="00F55F9A"/>
    <w:rsid w:val="00F56CD1"/>
    <w:rsid w:val="00F570AC"/>
    <w:rsid w:val="00F6139A"/>
    <w:rsid w:val="00F64557"/>
    <w:rsid w:val="00F655E4"/>
    <w:rsid w:val="00F6743D"/>
    <w:rsid w:val="00F678B2"/>
    <w:rsid w:val="00F700D9"/>
    <w:rsid w:val="00F70CE4"/>
    <w:rsid w:val="00F714B5"/>
    <w:rsid w:val="00F73495"/>
    <w:rsid w:val="00F772BF"/>
    <w:rsid w:val="00F80CB1"/>
    <w:rsid w:val="00F815FE"/>
    <w:rsid w:val="00F83436"/>
    <w:rsid w:val="00F838CA"/>
    <w:rsid w:val="00F84391"/>
    <w:rsid w:val="00F84964"/>
    <w:rsid w:val="00F85965"/>
    <w:rsid w:val="00F85A3E"/>
    <w:rsid w:val="00F85AD2"/>
    <w:rsid w:val="00F85C49"/>
    <w:rsid w:val="00F871C6"/>
    <w:rsid w:val="00F8753B"/>
    <w:rsid w:val="00F90493"/>
    <w:rsid w:val="00F90535"/>
    <w:rsid w:val="00F90728"/>
    <w:rsid w:val="00F9089E"/>
    <w:rsid w:val="00F90D08"/>
    <w:rsid w:val="00F91947"/>
    <w:rsid w:val="00F91C34"/>
    <w:rsid w:val="00F92BF1"/>
    <w:rsid w:val="00F9714B"/>
    <w:rsid w:val="00F979BC"/>
    <w:rsid w:val="00FA0B8C"/>
    <w:rsid w:val="00FA1C34"/>
    <w:rsid w:val="00FA3468"/>
    <w:rsid w:val="00FA3AEC"/>
    <w:rsid w:val="00FA3C43"/>
    <w:rsid w:val="00FA5575"/>
    <w:rsid w:val="00FA5710"/>
    <w:rsid w:val="00FA7465"/>
    <w:rsid w:val="00FA79D0"/>
    <w:rsid w:val="00FA7B57"/>
    <w:rsid w:val="00FB0080"/>
    <w:rsid w:val="00FB0347"/>
    <w:rsid w:val="00FB1EC4"/>
    <w:rsid w:val="00FB2826"/>
    <w:rsid w:val="00FB2FD6"/>
    <w:rsid w:val="00FB3DC4"/>
    <w:rsid w:val="00FB4450"/>
    <w:rsid w:val="00FB5C66"/>
    <w:rsid w:val="00FB6DB8"/>
    <w:rsid w:val="00FC0159"/>
    <w:rsid w:val="00FC09D6"/>
    <w:rsid w:val="00FC0D07"/>
    <w:rsid w:val="00FC0ED9"/>
    <w:rsid w:val="00FC14AE"/>
    <w:rsid w:val="00FC2674"/>
    <w:rsid w:val="00FC2B13"/>
    <w:rsid w:val="00FC3136"/>
    <w:rsid w:val="00FC37DA"/>
    <w:rsid w:val="00FC4589"/>
    <w:rsid w:val="00FC68D5"/>
    <w:rsid w:val="00FC7560"/>
    <w:rsid w:val="00FD010A"/>
    <w:rsid w:val="00FD2084"/>
    <w:rsid w:val="00FD23A3"/>
    <w:rsid w:val="00FD3373"/>
    <w:rsid w:val="00FD3FDA"/>
    <w:rsid w:val="00FD605F"/>
    <w:rsid w:val="00FD7DFC"/>
    <w:rsid w:val="00FE0172"/>
    <w:rsid w:val="00FE020D"/>
    <w:rsid w:val="00FE1610"/>
    <w:rsid w:val="00FE16C7"/>
    <w:rsid w:val="00FE1ED0"/>
    <w:rsid w:val="00FE3672"/>
    <w:rsid w:val="00FE4F3A"/>
    <w:rsid w:val="00FE68AD"/>
    <w:rsid w:val="00FE7BD8"/>
    <w:rsid w:val="00FF0E91"/>
    <w:rsid w:val="00FF0FA6"/>
    <w:rsid w:val="00FF3FC2"/>
    <w:rsid w:val="00FF3FE4"/>
    <w:rsid w:val="00FF512A"/>
    <w:rsid w:val="00FF5307"/>
    <w:rsid w:val="00FF53F0"/>
    <w:rsid w:val="00FF6D15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4D660F5"/>
  <w15:docId w15:val="{7101CFD0-0319-AD46-9C13-805A2682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94"/>
    <w:pPr>
      <w:spacing w:after="120" w:line="276" w:lineRule="auto"/>
      <w:ind w:firstLine="284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7B2E"/>
    <w:pPr>
      <w:keepNext/>
      <w:keepLines/>
      <w:pageBreakBefore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279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279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74A8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474A8C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EE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325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B7B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EB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rsid w:val="00EB279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EB279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B279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474A8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474A8C"/>
    <w:rPr>
      <w:rFonts w:ascii="Cambria" w:eastAsia="Times New Roman" w:hAnsi="Cambria" w:cs="Times New Roman"/>
      <w:color w:val="243F60"/>
    </w:rPr>
  </w:style>
  <w:style w:type="paragraph" w:styleId="a5">
    <w:name w:val="List Paragraph"/>
    <w:basedOn w:val="a"/>
    <w:uiPriority w:val="34"/>
    <w:qFormat/>
    <w:rsid w:val="007957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924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924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Book Title"/>
    <w:uiPriority w:val="33"/>
    <w:qFormat/>
    <w:rsid w:val="00392494"/>
    <w:rPr>
      <w:b/>
      <w:bCs/>
      <w:smallCaps/>
      <w:spacing w:val="5"/>
      <w:sz w:val="36"/>
    </w:rPr>
  </w:style>
  <w:style w:type="paragraph" w:styleId="aa">
    <w:name w:val="caption"/>
    <w:basedOn w:val="a"/>
    <w:next w:val="a"/>
    <w:uiPriority w:val="35"/>
    <w:unhideWhenUsed/>
    <w:qFormat/>
    <w:rsid w:val="00392494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-11">
    <w:name w:val="Светлый список - Акцент 11"/>
    <w:basedOn w:val="a1"/>
    <w:uiPriority w:val="61"/>
    <w:rsid w:val="006B07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-110"/>
    <w:uiPriority w:val="63"/>
    <w:rsid w:val="004D1FBE"/>
    <w:pPr>
      <w:keepNext/>
    </w:p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wordWrap/>
        <w:spacing w:before="0" w:after="0" w:line="240" w:lineRule="auto"/>
        <w:ind w:leftChars="0" w:left="0" w:rightChars="0" w:right="0" w:firstLineChars="0" w:firstLine="0"/>
        <w:mirrorIndents w:val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4D1FBE"/>
    <w:pPr>
      <w:autoSpaceDE w:val="0"/>
      <w:autoSpaceDN w:val="0"/>
      <w:adjustRightInd w:val="0"/>
    </w:pPr>
    <w:rPr>
      <w:rFonts w:ascii="OMJJM B+ Helios" w:hAnsi="OMJJM B+ Helios" w:cs="OMJJM B+ Helios"/>
      <w:color w:val="000000"/>
      <w:sz w:val="24"/>
      <w:szCs w:val="24"/>
      <w:lang w:eastAsia="en-US"/>
    </w:rPr>
  </w:style>
  <w:style w:type="table" w:customStyle="1" w:styleId="-110">
    <w:name w:val="Светлая заливка - Акцент 11"/>
    <w:basedOn w:val="a1"/>
    <w:uiPriority w:val="60"/>
    <w:rsid w:val="006B07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b">
    <w:name w:val="Normal (Web)"/>
    <w:basedOn w:val="a"/>
    <w:rsid w:val="004D1FBE"/>
    <w:pPr>
      <w:spacing w:before="120" w:after="75" w:line="240" w:lineRule="auto"/>
      <w:ind w:firstLine="0"/>
      <w:jc w:val="left"/>
    </w:pPr>
    <w:rPr>
      <w:rFonts w:ascii="Times New Roman" w:eastAsia="Times New Roman" w:hAnsi="Times New Roman"/>
      <w:sz w:val="17"/>
      <w:szCs w:val="17"/>
      <w:lang w:eastAsia="ru-RU"/>
    </w:rPr>
  </w:style>
  <w:style w:type="character" w:styleId="ac">
    <w:name w:val="Hyperlink"/>
    <w:uiPriority w:val="99"/>
    <w:unhideWhenUsed/>
    <w:rsid w:val="00513EEC"/>
    <w:rPr>
      <w:color w:val="0000FF"/>
      <w:u w:val="single"/>
    </w:rPr>
  </w:style>
  <w:style w:type="character" w:customStyle="1" w:styleId="60">
    <w:name w:val="Заголовок 6 Знак"/>
    <w:link w:val="6"/>
    <w:uiPriority w:val="9"/>
    <w:semiHidden/>
    <w:rsid w:val="00CB3EE9"/>
    <w:rPr>
      <w:rFonts w:ascii="Cambria" w:eastAsia="Times New Roman" w:hAnsi="Cambria" w:cs="Times New Roman"/>
      <w:i/>
      <w:iCs/>
      <w:color w:val="243F60"/>
    </w:rPr>
  </w:style>
  <w:style w:type="paragraph" w:styleId="ad">
    <w:name w:val="TOC Heading"/>
    <w:basedOn w:val="1"/>
    <w:next w:val="a"/>
    <w:uiPriority w:val="39"/>
    <w:semiHidden/>
    <w:unhideWhenUsed/>
    <w:qFormat/>
    <w:rsid w:val="00C0446B"/>
    <w:pPr>
      <w:pageBreakBefore w:val="0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90D08"/>
    <w:pPr>
      <w:tabs>
        <w:tab w:val="right" w:leader="dot" w:pos="10456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0446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0446B"/>
    <w:pPr>
      <w:spacing w:after="100"/>
      <w:ind w:left="440"/>
    </w:pPr>
  </w:style>
  <w:style w:type="paragraph" w:styleId="ae">
    <w:name w:val="header"/>
    <w:basedOn w:val="a"/>
    <w:link w:val="af"/>
    <w:unhideWhenUsed/>
    <w:rsid w:val="006C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C2A2E"/>
  </w:style>
  <w:style w:type="paragraph" w:styleId="af0">
    <w:name w:val="footer"/>
    <w:basedOn w:val="a"/>
    <w:link w:val="af1"/>
    <w:unhideWhenUsed/>
    <w:rsid w:val="006C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6C2A2E"/>
  </w:style>
  <w:style w:type="character" w:styleId="af2">
    <w:name w:val="FollowedHyperlink"/>
    <w:uiPriority w:val="99"/>
    <w:semiHidden/>
    <w:unhideWhenUsed/>
    <w:rsid w:val="00FB2FD6"/>
    <w:rPr>
      <w:color w:val="800080"/>
      <w:u w:val="single"/>
    </w:rPr>
  </w:style>
  <w:style w:type="character" w:styleId="af3">
    <w:name w:val="Strong"/>
    <w:qFormat/>
    <w:rsid w:val="00C45BB4"/>
    <w:rPr>
      <w:b/>
      <w:bCs/>
    </w:rPr>
  </w:style>
  <w:style w:type="paragraph" w:customStyle="1" w:styleId="41">
    <w:name w:val="Обычный (веб)4"/>
    <w:basedOn w:val="a"/>
    <w:rsid w:val="00C45BB4"/>
    <w:pPr>
      <w:spacing w:after="4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2-1">
    <w:name w:val="Medium List 2 Accent 1"/>
    <w:basedOn w:val="a1"/>
    <w:uiPriority w:val="66"/>
    <w:rsid w:val="002B27F7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12">
    <w:name w:val="Средняя заливка 1 - Акцент 12"/>
    <w:basedOn w:val="a1"/>
    <w:uiPriority w:val="63"/>
    <w:rsid w:val="004A5A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">
    <w:name w:val="Светлый список - Акцент 12"/>
    <w:basedOn w:val="a1"/>
    <w:uiPriority w:val="61"/>
    <w:rsid w:val="004035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32">
    <w:name w:val="Body Text Indent 3"/>
    <w:basedOn w:val="a"/>
    <w:link w:val="33"/>
    <w:rsid w:val="0073726E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33">
    <w:name w:val="Основной текст с отступом 3 Знак"/>
    <w:link w:val="32"/>
    <w:rsid w:val="0073726E"/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-13">
    <w:name w:val="Средняя заливка 1 - Акцент 13"/>
    <w:basedOn w:val="a1"/>
    <w:uiPriority w:val="63"/>
    <w:rsid w:val="00C80BD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60"/>
    <w:rsid w:val="00FC756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af4">
    <w:name w:val="Table Professional"/>
    <w:basedOn w:val="a1"/>
    <w:rsid w:val="004777F5"/>
    <w:pPr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42">
    <w:name w:val="toc 4"/>
    <w:basedOn w:val="a"/>
    <w:next w:val="a"/>
    <w:autoRedefine/>
    <w:uiPriority w:val="39"/>
    <w:unhideWhenUsed/>
    <w:rsid w:val="00EB36F5"/>
    <w:pPr>
      <w:spacing w:after="100"/>
      <w:ind w:left="660" w:firstLine="0"/>
      <w:jc w:val="left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EB36F5"/>
    <w:pPr>
      <w:spacing w:after="100"/>
      <w:ind w:left="880" w:firstLine="0"/>
      <w:jc w:val="left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EB36F5"/>
    <w:pPr>
      <w:spacing w:after="100"/>
      <w:ind w:left="1100" w:firstLine="0"/>
      <w:jc w:val="left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B36F5"/>
    <w:pPr>
      <w:spacing w:after="100"/>
      <w:ind w:left="1320" w:firstLine="0"/>
      <w:jc w:val="left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B36F5"/>
    <w:pPr>
      <w:spacing w:after="100"/>
      <w:ind w:left="1540" w:firstLine="0"/>
      <w:jc w:val="left"/>
    </w:pPr>
    <w:rPr>
      <w:rFonts w:eastAsia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EB36F5"/>
    <w:pPr>
      <w:spacing w:after="100"/>
      <w:ind w:left="1760" w:firstLine="0"/>
      <w:jc w:val="left"/>
    </w:pPr>
    <w:rPr>
      <w:rFonts w:eastAsia="Times New Roman"/>
      <w:lang w:eastAsia="ru-RU"/>
    </w:rPr>
  </w:style>
  <w:style w:type="character" w:customStyle="1" w:styleId="90">
    <w:name w:val="Заголовок 9 Знак"/>
    <w:link w:val="9"/>
    <w:uiPriority w:val="9"/>
    <w:semiHidden/>
    <w:rsid w:val="00C5032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5">
    <w:name w:val="Название организации"/>
    <w:basedOn w:val="a"/>
    <w:uiPriority w:val="2"/>
    <w:qFormat/>
    <w:rsid w:val="00B02507"/>
    <w:pPr>
      <w:spacing w:after="0" w:line="264" w:lineRule="auto"/>
      <w:ind w:firstLine="0"/>
      <w:jc w:val="left"/>
    </w:pPr>
    <w:rPr>
      <w:rFonts w:eastAsia="Times New Roman"/>
      <w:b/>
      <w:bCs/>
      <w:color w:val="775F55"/>
      <w:sz w:val="40"/>
      <w:szCs w:val="40"/>
    </w:rPr>
  </w:style>
  <w:style w:type="paragraph" w:customStyle="1" w:styleId="af6">
    <w:name w:val="Обратные адреса"/>
    <w:basedOn w:val="a"/>
    <w:rsid w:val="00C801B0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after="0" w:line="160" w:lineRule="atLeast"/>
      <w:ind w:firstLine="0"/>
      <w:jc w:val="left"/>
    </w:pPr>
    <w:rPr>
      <w:rFonts w:ascii="Arial" w:eastAsia="Times New Roman" w:hAnsi="Arial"/>
      <w:sz w:val="14"/>
      <w:szCs w:val="20"/>
      <w:lang w:eastAsia="ru-RU"/>
    </w:rPr>
  </w:style>
  <w:style w:type="character" w:styleId="af7">
    <w:name w:val="page number"/>
    <w:basedOn w:val="a0"/>
    <w:rsid w:val="00174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orwatec.ru" TargetMode="External"/><Relationship Id="rId2" Type="http://schemas.openxmlformats.org/officeDocument/2006/relationships/hyperlink" Target="https://www.forwatec.ru/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6;&#1072;&#1073;&#1086;&#1090;&#1072;...&#1073;&#1091;&#1076;&#1100;%20&#1086;&#1085;&#1072;\&#1057;&#1072;&#1081;&#1090;-20200421T135055Z-001\&#1057;&#1072;&#1081;&#1090;\&#1054;&#1087;&#1088;&#1086;&#1089;&#1085;&#1099;&#1077;%20&#1083;&#1080;&#1089;&#1090;&#1099;\&#1096;&#1072;&#1073;&#1083;&#1086;&#1085;%20anketa_cooler_&#1055;&#1056;&#1054;&#1041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261E1-A793-4715-9B7A-43E95487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F:\Работа...будь она\Сайт-20200421T135055Z-001\Сайт\Опросные листы\шаблон anketa_cooler_ПРОБА.dotx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Links>
    <vt:vector size="12" baseType="variant"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mailto:info@forwatec.ru</vt:lpwstr>
      </vt:variant>
      <vt:variant>
        <vt:lpwstr/>
      </vt:variant>
      <vt:variant>
        <vt:i4>1703947</vt:i4>
      </vt:variant>
      <vt:variant>
        <vt:i4>0</vt:i4>
      </vt:variant>
      <vt:variant>
        <vt:i4>0</vt:i4>
      </vt:variant>
      <vt:variant>
        <vt:i4>5</vt:i4>
      </vt:variant>
      <vt:variant>
        <vt:lpwstr>https://www.forwatec.ru/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Коррекционная обработка охлаждающей воды оборотных систем  охлаждения</dc:subject>
  <dc:creator>Мария</dc:creator>
  <cp:keywords>ВОДЭКО</cp:keywords>
  <dc:description>(495) 66-105-66       vodeco@vodeco.ru</dc:description>
  <cp:lastModifiedBy>Александр Ельчанинов</cp:lastModifiedBy>
  <cp:revision>3</cp:revision>
  <cp:lastPrinted>2020-06-01T08:00:00Z</cp:lastPrinted>
  <dcterms:created xsi:type="dcterms:W3CDTF">2026-05-21T07:45:00Z</dcterms:created>
  <dcterms:modified xsi:type="dcterms:W3CDTF">2026-05-21T13:19:00Z</dcterms:modified>
</cp:coreProperties>
</file>