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8D247B" w14:textId="77777777" w:rsidR="00DA773E" w:rsidRPr="004D5CDF" w:rsidRDefault="00376C9C" w:rsidP="00376C9C">
      <w:pPr>
        <w:tabs>
          <w:tab w:val="left" w:pos="6151"/>
        </w:tabs>
        <w:spacing w:after="0"/>
        <w:ind w:firstLine="0"/>
      </w:pPr>
      <w:bookmarkStart w:id="0" w:name="OLE_LINK5"/>
      <w:bookmarkStart w:id="1" w:name="OLE_LINK6"/>
      <w:bookmarkStart w:id="2" w:name="OLE_LINK9"/>
      <w:bookmarkStart w:id="3" w:name="OLE_LINK10"/>
      <w:r>
        <w:tab/>
      </w:r>
    </w:p>
    <w:p w14:paraId="35BD3D8A" w14:textId="6133EF14" w:rsidR="00D17FED" w:rsidRPr="00FF5604" w:rsidRDefault="00D17FED" w:rsidP="00D17FED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lang w:eastAsia="ru-RU"/>
        </w:rPr>
      </w:pPr>
      <w:r w:rsidRPr="00FF5604">
        <w:rPr>
          <w:rFonts w:ascii="Arial" w:eastAsia="Times New Roman" w:hAnsi="Arial" w:cs="Arial"/>
          <w:b/>
          <w:bCs/>
          <w:kern w:val="28"/>
          <w:lang w:eastAsia="ru-RU"/>
        </w:rPr>
        <w:t>ОПРОСНЫЙ ЛИСТ №</w:t>
      </w:r>
      <w:r w:rsidR="00FF5604" w:rsidRPr="00FF5604">
        <w:rPr>
          <w:rFonts w:ascii="Arial" w:eastAsia="Times New Roman" w:hAnsi="Arial" w:cs="Arial"/>
          <w:b/>
          <w:bCs/>
          <w:kern w:val="28"/>
          <w:lang w:eastAsia="ru-RU"/>
        </w:rPr>
        <w:t xml:space="preserve"> 2.4</w:t>
      </w:r>
    </w:p>
    <w:p w14:paraId="37EEB7D4" w14:textId="23825468" w:rsidR="003864FA" w:rsidRPr="00FF5604" w:rsidRDefault="00D17FED" w:rsidP="000D56DA">
      <w:pPr>
        <w:spacing w:after="0"/>
        <w:jc w:val="center"/>
      </w:pPr>
      <w:r w:rsidRPr="00FF5604">
        <w:rPr>
          <w:rFonts w:ascii="Arial" w:eastAsia="Times New Roman" w:hAnsi="Arial" w:cs="Arial"/>
          <w:b/>
          <w:bCs/>
          <w:kern w:val="28"/>
          <w:lang w:eastAsia="ru-RU"/>
        </w:rPr>
        <w:t>ПОДБОР РЕАГЕНТОВ</w:t>
      </w:r>
      <w:r w:rsidR="000D56DA" w:rsidRPr="00FF5604">
        <w:rPr>
          <w:rFonts w:ascii="Arial" w:eastAsia="Times New Roman" w:hAnsi="Arial" w:cs="Arial"/>
          <w:b/>
          <w:bCs/>
          <w:kern w:val="28"/>
          <w:lang w:eastAsia="ru-RU"/>
        </w:rPr>
        <w:t xml:space="preserve"> И ОБОРУДОВАНИЯ</w:t>
      </w:r>
      <w:r w:rsidRPr="00FF5604">
        <w:rPr>
          <w:rFonts w:ascii="Arial" w:eastAsia="Times New Roman" w:hAnsi="Arial" w:cs="Arial"/>
          <w:b/>
          <w:bCs/>
          <w:kern w:val="28"/>
          <w:lang w:eastAsia="ru-RU"/>
        </w:rPr>
        <w:t xml:space="preserve"> ДЛЯ ВНУТРИКОТЛОВОЙ ОБРАБОТКИ ВОДЫ</w:t>
      </w:r>
    </w:p>
    <w:p w14:paraId="5C0F1655" w14:textId="77777777" w:rsidR="00D17FED" w:rsidRDefault="00D17FED" w:rsidP="003864FA">
      <w:pPr>
        <w:spacing w:after="0"/>
      </w:pPr>
    </w:p>
    <w:tbl>
      <w:tblPr>
        <w:tblW w:w="5012" w:type="pct"/>
        <w:tblInd w:w="-5" w:type="dxa"/>
        <w:tblLook w:val="04A0" w:firstRow="1" w:lastRow="0" w:firstColumn="1" w:lastColumn="0" w:noHBand="0" w:noVBand="1"/>
      </w:tblPr>
      <w:tblGrid>
        <w:gridCol w:w="2528"/>
        <w:gridCol w:w="443"/>
        <w:gridCol w:w="1788"/>
        <w:gridCol w:w="1332"/>
        <w:gridCol w:w="2206"/>
        <w:gridCol w:w="835"/>
        <w:gridCol w:w="1576"/>
      </w:tblGrid>
      <w:tr w:rsidR="00D17FED" w:rsidRPr="00107EC1" w14:paraId="672A1B58" w14:textId="77777777">
        <w:tc>
          <w:tcPr>
            <w:tcW w:w="1180" w:type="pct"/>
            <w:vAlign w:val="center"/>
          </w:tcPr>
          <w:p w14:paraId="49D89E4F" w14:textId="77777777" w:rsidR="00D17FED" w:rsidRPr="00107EC1" w:rsidRDefault="00D17FED">
            <w:pPr>
              <w:pStyle w:val="4"/>
              <w:spacing w:before="0" w:line="360" w:lineRule="auto"/>
              <w:ind w:firstLine="0"/>
              <w:rPr>
                <w:rFonts w:ascii="Arial" w:hAnsi="Arial" w:cs="Arial"/>
                <w:bCs w:val="0"/>
                <w:i w:val="0"/>
                <w:color w:val="auto"/>
              </w:rPr>
            </w:pPr>
            <w:r w:rsidRPr="00107EC1">
              <w:rPr>
                <w:rFonts w:ascii="Arial" w:hAnsi="Arial" w:cs="Arial"/>
                <w:bCs w:val="0"/>
                <w:i w:val="0"/>
                <w:color w:val="auto"/>
              </w:rPr>
              <w:t>Организация</w:t>
            </w:r>
          </w:p>
        </w:tc>
        <w:tc>
          <w:tcPr>
            <w:tcW w:w="3820" w:type="pct"/>
            <w:gridSpan w:val="6"/>
            <w:vAlign w:val="center"/>
          </w:tcPr>
          <w:p w14:paraId="163E17F7" w14:textId="77777777" w:rsidR="00D17FED" w:rsidRPr="00346F80" w:rsidRDefault="00D17FED">
            <w:pPr>
              <w:pStyle w:val="3"/>
              <w:spacing w:before="0" w:line="360" w:lineRule="auto"/>
              <w:ind w:firstLine="0"/>
              <w:rPr>
                <w:rFonts w:ascii="Arial" w:hAnsi="Arial" w:cs="Arial"/>
                <w:bCs w:val="0"/>
                <w:color w:val="auto"/>
                <w:lang w:val="ru-RU"/>
              </w:rPr>
            </w:pP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______________________</w:t>
            </w:r>
            <w:r>
              <w:rPr>
                <w:rFonts w:ascii="Arial" w:hAnsi="Arial" w:cs="Arial"/>
                <w:bCs w:val="0"/>
                <w:color w:val="auto"/>
                <w:lang w:val="en-US"/>
              </w:rPr>
              <w:t>___</w:t>
            </w: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______________________________________________</w:t>
            </w:r>
          </w:p>
        </w:tc>
      </w:tr>
      <w:tr w:rsidR="00D17FED" w:rsidRPr="00107EC1" w14:paraId="4846375F" w14:textId="77777777">
        <w:tc>
          <w:tcPr>
            <w:tcW w:w="1180" w:type="pct"/>
            <w:vAlign w:val="center"/>
          </w:tcPr>
          <w:p w14:paraId="5567FD26" w14:textId="77777777" w:rsidR="00D17FED" w:rsidRPr="00107EC1" w:rsidRDefault="00D17FED">
            <w:pPr>
              <w:pStyle w:val="4"/>
              <w:spacing w:before="0" w:line="360" w:lineRule="auto"/>
              <w:ind w:firstLine="0"/>
              <w:rPr>
                <w:rFonts w:ascii="Arial" w:hAnsi="Arial" w:cs="Arial"/>
                <w:bCs w:val="0"/>
                <w:i w:val="0"/>
                <w:color w:val="auto"/>
              </w:rPr>
            </w:pPr>
            <w:r w:rsidRPr="00107EC1">
              <w:rPr>
                <w:rFonts w:ascii="Arial" w:hAnsi="Arial" w:cs="Arial"/>
                <w:bCs w:val="0"/>
                <w:i w:val="0"/>
                <w:color w:val="auto"/>
              </w:rPr>
              <w:t>Адрес</w:t>
            </w:r>
          </w:p>
        </w:tc>
        <w:tc>
          <w:tcPr>
            <w:tcW w:w="3820" w:type="pct"/>
            <w:gridSpan w:val="6"/>
            <w:vAlign w:val="center"/>
          </w:tcPr>
          <w:p w14:paraId="11677027" w14:textId="77777777" w:rsidR="00D17FED" w:rsidRPr="00346F80" w:rsidRDefault="00D17FED">
            <w:pPr>
              <w:pStyle w:val="3"/>
              <w:spacing w:before="0" w:line="360" w:lineRule="auto"/>
              <w:ind w:firstLine="0"/>
              <w:rPr>
                <w:rFonts w:ascii="Arial" w:hAnsi="Arial" w:cs="Arial"/>
                <w:bCs w:val="0"/>
                <w:color w:val="auto"/>
                <w:lang w:val="ru-RU"/>
              </w:rPr>
            </w:pP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_________________________</w:t>
            </w:r>
            <w:r>
              <w:rPr>
                <w:rFonts w:ascii="Arial" w:hAnsi="Arial" w:cs="Arial"/>
                <w:bCs w:val="0"/>
                <w:color w:val="auto"/>
                <w:lang w:val="en-US"/>
              </w:rPr>
              <w:t>___</w:t>
            </w: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___________________________________________</w:t>
            </w:r>
          </w:p>
        </w:tc>
      </w:tr>
      <w:tr w:rsidR="00D17FED" w:rsidRPr="00107EC1" w14:paraId="47267244" w14:textId="77777777">
        <w:tc>
          <w:tcPr>
            <w:tcW w:w="1180" w:type="pct"/>
            <w:vAlign w:val="center"/>
          </w:tcPr>
          <w:p w14:paraId="48C721FC" w14:textId="77777777" w:rsidR="00D17FED" w:rsidRPr="00107EC1" w:rsidRDefault="00D17FED">
            <w:pPr>
              <w:pStyle w:val="4"/>
              <w:spacing w:before="0" w:line="360" w:lineRule="auto"/>
              <w:ind w:firstLine="0"/>
              <w:rPr>
                <w:rFonts w:ascii="Arial" w:hAnsi="Arial" w:cs="Arial"/>
                <w:bCs w:val="0"/>
                <w:i w:val="0"/>
                <w:color w:val="auto"/>
              </w:rPr>
            </w:pPr>
            <w:r w:rsidRPr="00107EC1">
              <w:rPr>
                <w:rFonts w:ascii="Arial" w:hAnsi="Arial" w:cs="Arial"/>
                <w:bCs w:val="0"/>
                <w:i w:val="0"/>
                <w:color w:val="auto"/>
              </w:rPr>
              <w:t>Ф.И.О., должность</w:t>
            </w:r>
          </w:p>
        </w:tc>
        <w:tc>
          <w:tcPr>
            <w:tcW w:w="3820" w:type="pct"/>
            <w:gridSpan w:val="6"/>
            <w:vAlign w:val="center"/>
          </w:tcPr>
          <w:p w14:paraId="1A6F9EA9" w14:textId="77777777" w:rsidR="00D17FED" w:rsidRPr="00346F80" w:rsidRDefault="00D17FED">
            <w:pPr>
              <w:pStyle w:val="3"/>
              <w:spacing w:before="0" w:line="360" w:lineRule="auto"/>
              <w:ind w:firstLine="0"/>
              <w:rPr>
                <w:rFonts w:ascii="Arial" w:hAnsi="Arial" w:cs="Arial"/>
                <w:bCs w:val="0"/>
                <w:color w:val="auto"/>
                <w:lang w:val="ru-RU"/>
              </w:rPr>
            </w:pP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___________________________</w:t>
            </w:r>
            <w:r>
              <w:rPr>
                <w:rFonts w:ascii="Arial" w:hAnsi="Arial" w:cs="Arial"/>
                <w:bCs w:val="0"/>
                <w:color w:val="auto"/>
                <w:lang w:val="en-US"/>
              </w:rPr>
              <w:t>___</w:t>
            </w: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_________________________________________</w:t>
            </w:r>
          </w:p>
        </w:tc>
      </w:tr>
      <w:tr w:rsidR="00D17FED" w:rsidRPr="00107EC1" w14:paraId="4E988F3D" w14:textId="77777777">
        <w:tc>
          <w:tcPr>
            <w:tcW w:w="1180" w:type="pct"/>
            <w:vAlign w:val="center"/>
          </w:tcPr>
          <w:p w14:paraId="28FA6F60" w14:textId="77777777" w:rsidR="00D17FED" w:rsidRPr="00107EC1" w:rsidRDefault="00D17FED">
            <w:pPr>
              <w:pStyle w:val="4"/>
              <w:spacing w:before="0" w:line="360" w:lineRule="auto"/>
              <w:ind w:firstLine="0"/>
              <w:rPr>
                <w:rFonts w:ascii="Arial" w:hAnsi="Arial" w:cs="Arial"/>
                <w:bCs w:val="0"/>
                <w:i w:val="0"/>
                <w:color w:val="auto"/>
              </w:rPr>
            </w:pPr>
            <w:r w:rsidRPr="00107EC1">
              <w:rPr>
                <w:rFonts w:ascii="Arial" w:hAnsi="Arial" w:cs="Arial"/>
                <w:bCs w:val="0"/>
                <w:i w:val="0"/>
                <w:color w:val="auto"/>
              </w:rPr>
              <w:t>Телефон</w:t>
            </w:r>
          </w:p>
        </w:tc>
        <w:tc>
          <w:tcPr>
            <w:tcW w:w="1042" w:type="pct"/>
            <w:gridSpan w:val="2"/>
            <w:vAlign w:val="center"/>
          </w:tcPr>
          <w:p w14:paraId="2A8F7318" w14:textId="77777777" w:rsidR="00D17FED" w:rsidRPr="00346F80" w:rsidRDefault="00D17FED">
            <w:pPr>
              <w:pStyle w:val="3"/>
              <w:spacing w:before="0" w:line="360" w:lineRule="auto"/>
              <w:ind w:hanging="16"/>
              <w:rPr>
                <w:rFonts w:ascii="Arial" w:hAnsi="Arial" w:cs="Arial"/>
                <w:bCs w:val="0"/>
                <w:color w:val="auto"/>
                <w:lang w:val="ru-RU"/>
              </w:rPr>
            </w:pP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</w:t>
            </w:r>
          </w:p>
        </w:tc>
        <w:tc>
          <w:tcPr>
            <w:tcW w:w="622" w:type="pct"/>
            <w:vAlign w:val="center"/>
          </w:tcPr>
          <w:p w14:paraId="5C3F228E" w14:textId="77777777" w:rsidR="00D17FED" w:rsidRPr="00107EC1" w:rsidRDefault="00D17FED">
            <w:pPr>
              <w:pStyle w:val="3"/>
              <w:spacing w:before="0" w:line="360" w:lineRule="auto"/>
              <w:ind w:hanging="16"/>
              <w:rPr>
                <w:rFonts w:ascii="Arial" w:hAnsi="Arial" w:cs="Arial"/>
                <w:bCs w:val="0"/>
                <w:color w:val="auto"/>
                <w:lang w:val="en-US"/>
              </w:rPr>
            </w:pPr>
            <w:r w:rsidRPr="00107EC1">
              <w:rPr>
                <w:rFonts w:ascii="Arial" w:hAnsi="Arial" w:cs="Arial"/>
                <w:bCs w:val="0"/>
                <w:color w:val="auto"/>
                <w:lang w:val="en-US"/>
              </w:rPr>
              <w:t>E-mail</w:t>
            </w:r>
          </w:p>
        </w:tc>
        <w:tc>
          <w:tcPr>
            <w:tcW w:w="1030" w:type="pct"/>
            <w:vAlign w:val="center"/>
          </w:tcPr>
          <w:p w14:paraId="7D1D7C52" w14:textId="77777777" w:rsidR="00D17FED" w:rsidRPr="00346F80" w:rsidRDefault="00D17FED">
            <w:pPr>
              <w:pStyle w:val="3"/>
              <w:spacing w:before="0" w:line="360" w:lineRule="auto"/>
              <w:ind w:hanging="16"/>
              <w:rPr>
                <w:rFonts w:ascii="Arial" w:hAnsi="Arial" w:cs="Arial"/>
                <w:bCs w:val="0"/>
                <w:color w:val="auto"/>
                <w:lang w:val="ru-RU"/>
              </w:rPr>
            </w:pPr>
            <w:r>
              <w:rPr>
                <w:rFonts w:ascii="Arial" w:hAnsi="Arial" w:cs="Arial"/>
                <w:bCs w:val="0"/>
                <w:color w:val="auto"/>
                <w:lang w:val="ru-RU"/>
              </w:rPr>
              <w:t>_________________</w:t>
            </w:r>
          </w:p>
        </w:tc>
        <w:tc>
          <w:tcPr>
            <w:tcW w:w="390" w:type="pct"/>
            <w:vAlign w:val="center"/>
          </w:tcPr>
          <w:p w14:paraId="6F3754B7" w14:textId="77777777" w:rsidR="00D17FED" w:rsidRPr="00107EC1" w:rsidRDefault="00D17FED">
            <w:pPr>
              <w:pStyle w:val="3"/>
              <w:spacing w:before="0" w:line="360" w:lineRule="auto"/>
              <w:ind w:hanging="16"/>
              <w:rPr>
                <w:rFonts w:ascii="Arial" w:hAnsi="Arial" w:cs="Arial"/>
                <w:bCs w:val="0"/>
                <w:color w:val="auto"/>
              </w:rPr>
            </w:pPr>
            <w:r w:rsidRPr="00107EC1">
              <w:rPr>
                <w:rFonts w:ascii="Arial" w:hAnsi="Arial" w:cs="Arial"/>
                <w:bCs w:val="0"/>
                <w:color w:val="auto"/>
              </w:rPr>
              <w:t xml:space="preserve">Дата </w:t>
            </w:r>
          </w:p>
        </w:tc>
        <w:tc>
          <w:tcPr>
            <w:tcW w:w="736" w:type="pct"/>
            <w:vAlign w:val="center"/>
          </w:tcPr>
          <w:p w14:paraId="38B9E525" w14:textId="77777777" w:rsidR="00D17FED" w:rsidRPr="00346F80" w:rsidRDefault="00D17FED">
            <w:pPr>
              <w:pStyle w:val="3"/>
              <w:spacing w:before="0" w:line="360" w:lineRule="auto"/>
              <w:ind w:hanging="16"/>
              <w:rPr>
                <w:rFonts w:ascii="Arial" w:hAnsi="Arial" w:cs="Arial"/>
                <w:b w:val="0"/>
                <w:color w:val="auto"/>
                <w:lang w:val="ru-RU"/>
              </w:rPr>
            </w:pPr>
            <w:r>
              <w:rPr>
                <w:rFonts w:ascii="Arial" w:hAnsi="Arial" w:cs="Arial"/>
                <w:b w:val="0"/>
                <w:color w:val="auto"/>
                <w:lang w:val="ru-RU"/>
              </w:rPr>
              <w:t>____________</w:t>
            </w:r>
          </w:p>
        </w:tc>
      </w:tr>
      <w:tr w:rsidR="00D17FED" w:rsidRPr="00107EC1" w14:paraId="1BE2F7F3" w14:textId="77777777">
        <w:tc>
          <w:tcPr>
            <w:tcW w:w="1387" w:type="pct"/>
            <w:gridSpan w:val="2"/>
            <w:hideMark/>
          </w:tcPr>
          <w:p w14:paraId="4DBBE5FC" w14:textId="77777777" w:rsidR="00D17FED" w:rsidRPr="00107EC1" w:rsidRDefault="00D17FED" w:rsidP="00D17FED">
            <w:pPr>
              <w:spacing w:after="0" w:line="360" w:lineRule="auto"/>
              <w:ind w:firstLine="0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n-US"/>
              </w:rPr>
            </w:pPr>
            <w:r w:rsidRPr="00107EC1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Местоположение / объект</w:t>
            </w:r>
          </w:p>
        </w:tc>
        <w:tc>
          <w:tcPr>
            <w:tcW w:w="3613" w:type="pct"/>
            <w:gridSpan w:val="5"/>
            <w:vAlign w:val="center"/>
          </w:tcPr>
          <w:p w14:paraId="3C72D1AF" w14:textId="77777777" w:rsidR="00D17FED" w:rsidRPr="00107EC1" w:rsidRDefault="00D17FED">
            <w:pPr>
              <w:spacing w:after="0" w:line="36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Cs/>
              </w:rPr>
              <w:t>____________________</w:t>
            </w:r>
            <w:r>
              <w:rPr>
                <w:rFonts w:ascii="Arial" w:hAnsi="Arial" w:cs="Arial"/>
                <w:bCs/>
                <w:lang w:val="en-US"/>
              </w:rPr>
              <w:t>_____</w:t>
            </w:r>
            <w:r>
              <w:rPr>
                <w:rFonts w:ascii="Arial" w:hAnsi="Arial" w:cs="Arial"/>
                <w:bCs/>
              </w:rPr>
              <w:t>__________________________________</w:t>
            </w:r>
          </w:p>
        </w:tc>
      </w:tr>
    </w:tbl>
    <w:p w14:paraId="6D4EE2CB" w14:textId="77777777" w:rsidR="00D17FED" w:rsidRPr="00D17FED" w:rsidRDefault="00D17FED" w:rsidP="00D17FED">
      <w:pPr>
        <w:spacing w:after="0"/>
        <w:ind w:firstLine="0"/>
        <w:rPr>
          <w:rFonts w:ascii="Arial" w:hAnsi="Arial" w:cs="Arial"/>
          <w:vanish/>
          <w:sz w:val="2"/>
          <w:szCs w:val="2"/>
          <w:lang w:val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6"/>
        <w:gridCol w:w="2126"/>
        <w:gridCol w:w="1985"/>
        <w:gridCol w:w="425"/>
        <w:gridCol w:w="378"/>
        <w:gridCol w:w="47"/>
        <w:gridCol w:w="165"/>
        <w:gridCol w:w="402"/>
        <w:gridCol w:w="1559"/>
        <w:gridCol w:w="3203"/>
      </w:tblGrid>
      <w:tr w:rsidR="00B07AD5" w:rsidRPr="00D17FED" w14:paraId="7F133A89" w14:textId="77777777" w:rsidTr="003864FA">
        <w:tc>
          <w:tcPr>
            <w:tcW w:w="49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065F6476" w14:textId="77777777" w:rsidR="00B07AD5" w:rsidRPr="00D17FED" w:rsidRDefault="00B07AD5" w:rsidP="003864FA">
            <w:pPr>
              <w:spacing w:before="120" w:after="0" w:line="240" w:lineRule="auto"/>
              <w:ind w:hanging="70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17FE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Имеющиеся проблемы:</w:t>
            </w:r>
          </w:p>
        </w:tc>
        <w:tc>
          <w:tcPr>
            <w:tcW w:w="57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9DA6C3" w14:textId="77777777" w:rsidR="00B07AD5" w:rsidRPr="00D17FED" w:rsidRDefault="00B07AD5" w:rsidP="003864FA">
            <w:pPr>
              <w:spacing w:before="120" w:after="0" w:line="240" w:lineRule="auto"/>
              <w:ind w:firstLine="13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D17FE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Тип и марка котла:</w:t>
            </w:r>
          </w:p>
        </w:tc>
      </w:tr>
      <w:tr w:rsidR="00B07AD5" w:rsidRPr="00D17FED" w14:paraId="318986EB" w14:textId="77777777" w:rsidTr="003864FA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1FB9A6B6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453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3D6138" w14:textId="77777777" w:rsidR="00B07AD5" w:rsidRPr="00D17FED" w:rsidRDefault="00B07AD5" w:rsidP="003864FA">
            <w:pPr>
              <w:pStyle w:val="a5"/>
              <w:spacing w:before="120" w:after="0" w:line="240" w:lineRule="auto"/>
              <w:ind w:left="0" w:firstLine="0"/>
              <w:contextualSpacing w:val="0"/>
              <w:jc w:val="left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Накипь;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C777A9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532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4671D3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</w:p>
        </w:tc>
      </w:tr>
      <w:tr w:rsidR="00B07AD5" w:rsidRPr="00D17FED" w14:paraId="6BAB3AE9" w14:textId="77777777" w:rsidTr="003864FA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409A1FE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102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0983EBB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Внутрикотловая коррозия;</w:t>
            </w:r>
          </w:p>
        </w:tc>
      </w:tr>
      <w:tr w:rsidR="00B07AD5" w:rsidRPr="00D17FED" w14:paraId="25726092" w14:textId="77777777" w:rsidTr="003864FA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2FFF894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102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0F0156A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Обрастание и забивание продувочных труб;</w:t>
            </w:r>
          </w:p>
        </w:tc>
      </w:tr>
      <w:tr w:rsidR="00B07AD5" w:rsidRPr="00D17FED" w14:paraId="14830F0F" w14:textId="77777777" w:rsidTr="003864FA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2FEF8B72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102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3C5560E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Качество пара;</w:t>
            </w:r>
          </w:p>
        </w:tc>
      </w:tr>
      <w:tr w:rsidR="00B07AD5" w:rsidRPr="00D17FED" w14:paraId="578FBC94" w14:textId="77777777" w:rsidTr="003864FA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02E5803B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102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3974F960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Коррозия линий возврата конденсата;</w:t>
            </w:r>
          </w:p>
        </w:tc>
      </w:tr>
      <w:tr w:rsidR="00B07AD5" w:rsidRPr="00D17FED" w14:paraId="2A160B37" w14:textId="77777777" w:rsidTr="003864FA"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426F67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Число раб</w:t>
            </w:r>
            <w:r w:rsidR="00D17FED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>.</w:t>
            </w:r>
            <w:r w:rsidRPr="00D17FED">
              <w:rPr>
                <w:rFonts w:ascii="Arial" w:eastAsia="Times New Roman" w:hAnsi="Arial" w:cs="Arial"/>
                <w:b/>
                <w:bCs/>
                <w:iCs/>
                <w:sz w:val="18"/>
                <w:szCs w:val="18"/>
              </w:rPr>
              <w:t xml:space="preserve"> котлов</w:t>
            </w:r>
          </w:p>
        </w:tc>
        <w:tc>
          <w:tcPr>
            <w:tcW w:w="278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B8A300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</w:p>
        </w:tc>
        <w:tc>
          <w:tcPr>
            <w:tcW w:w="217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79521602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jc w:val="right"/>
              <w:rPr>
                <w:rFonts w:ascii="Arial" w:eastAsia="Times New Roman" w:hAnsi="Arial" w:cs="Arial"/>
                <w:b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b/>
                <w:iCs/>
                <w:sz w:val="18"/>
                <w:szCs w:val="18"/>
              </w:rPr>
              <w:t>Общее число котлов</w:t>
            </w:r>
          </w:p>
        </w:tc>
        <w:tc>
          <w:tcPr>
            <w:tcW w:w="32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2330DA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</w:p>
        </w:tc>
      </w:tr>
      <w:tr w:rsidR="00B07AD5" w:rsidRPr="00D17FED" w14:paraId="02B1C8CD" w14:textId="77777777" w:rsidTr="003864FA"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B905AA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iCs/>
                <w:sz w:val="18"/>
                <w:szCs w:val="18"/>
              </w:rPr>
              <w:t xml:space="preserve">Рабочее давление и температура котла, атм.; t </w:t>
            </w:r>
            <w:r w:rsidRPr="00D17FED">
              <w:rPr>
                <w:rFonts w:ascii="Arial" w:eastAsia="Times New Roman" w:hAnsi="Arial" w:cs="Arial"/>
                <w:iCs/>
                <w:sz w:val="18"/>
                <w:szCs w:val="18"/>
                <w:vertAlign w:val="superscript"/>
              </w:rPr>
              <w:sym w:font="Symbol" w:char="F0B0"/>
            </w:r>
            <w:r w:rsidRPr="00D17FED">
              <w:rPr>
                <w:rFonts w:ascii="Arial" w:eastAsia="Times New Roman" w:hAnsi="Arial" w:cs="Arial"/>
                <w:iCs/>
                <w:sz w:val="18"/>
                <w:szCs w:val="18"/>
              </w:rPr>
              <w:t>С</w:t>
            </w:r>
          </w:p>
        </w:tc>
        <w:tc>
          <w:tcPr>
            <w:tcW w:w="617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1B0594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</w:p>
        </w:tc>
      </w:tr>
      <w:tr w:rsidR="00B07AD5" w:rsidRPr="00D17FED" w14:paraId="68BA8AC5" w14:textId="77777777" w:rsidTr="003864FA"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70FF44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iCs/>
                <w:sz w:val="18"/>
                <w:szCs w:val="18"/>
              </w:rPr>
              <w:t>Паропроизводительность котла, тонн/час</w:t>
            </w:r>
          </w:p>
        </w:tc>
        <w:tc>
          <w:tcPr>
            <w:tcW w:w="61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FDC6A4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</w:p>
        </w:tc>
      </w:tr>
      <w:tr w:rsidR="00B07AD5" w:rsidRPr="00D17FED" w14:paraId="691A06BA" w14:textId="77777777" w:rsidTr="003864FA"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6A97E2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iCs/>
                <w:sz w:val="18"/>
                <w:szCs w:val="18"/>
              </w:rPr>
              <w:t>Процент возврата конденсата, %</w:t>
            </w:r>
          </w:p>
        </w:tc>
        <w:tc>
          <w:tcPr>
            <w:tcW w:w="61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519DA8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</w:p>
        </w:tc>
      </w:tr>
      <w:tr w:rsidR="00B07AD5" w:rsidRPr="00D17FED" w14:paraId="36848A38" w14:textId="77777777" w:rsidTr="003864FA">
        <w:tc>
          <w:tcPr>
            <w:tcW w:w="453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80FF77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iCs/>
                <w:sz w:val="18"/>
                <w:szCs w:val="18"/>
              </w:rPr>
              <w:t>Количество питательной воды, м</w:t>
            </w:r>
            <w:r w:rsidRPr="00D17FED">
              <w:rPr>
                <w:rFonts w:ascii="Arial" w:eastAsia="Times New Roman" w:hAnsi="Arial" w:cs="Arial"/>
                <w:iCs/>
                <w:sz w:val="18"/>
                <w:szCs w:val="18"/>
                <w:vertAlign w:val="superscript"/>
              </w:rPr>
              <w:t>3</w:t>
            </w:r>
            <w:r w:rsidRPr="00D17FED">
              <w:rPr>
                <w:rFonts w:ascii="Arial" w:eastAsia="Times New Roman" w:hAnsi="Arial" w:cs="Arial"/>
                <w:iCs/>
                <w:sz w:val="18"/>
                <w:szCs w:val="18"/>
              </w:rPr>
              <w:t>/час</w:t>
            </w:r>
          </w:p>
        </w:tc>
        <w:tc>
          <w:tcPr>
            <w:tcW w:w="617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52F4E" w14:textId="77777777" w:rsidR="00B07AD5" w:rsidRPr="00D17FED" w:rsidRDefault="00B07AD5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</w:p>
        </w:tc>
      </w:tr>
      <w:tr w:rsidR="005E3BDF" w:rsidRPr="00D17FED" w14:paraId="35FA87DE" w14:textId="77777777" w:rsidTr="00386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716" w:type="dxa"/>
            <w:gridSpan w:val="10"/>
          </w:tcPr>
          <w:p w14:paraId="15B759BE" w14:textId="77777777" w:rsidR="005E3BDF" w:rsidRPr="00D17FED" w:rsidRDefault="005E3BDF" w:rsidP="003864FA">
            <w:pPr>
              <w:tabs>
                <w:tab w:val="left" w:pos="9639"/>
              </w:tabs>
              <w:spacing w:before="120" w:after="0" w:line="240" w:lineRule="auto"/>
              <w:ind w:firstLine="0"/>
              <w:rPr>
                <w:rFonts w:ascii="Arial" w:eastAsia="Times New Roman" w:hAnsi="Arial" w:cs="Arial"/>
                <w:b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b/>
                <w:iCs/>
                <w:sz w:val="18"/>
                <w:szCs w:val="18"/>
              </w:rPr>
              <w:t>Существующая схема водоподготовки:</w:t>
            </w:r>
          </w:p>
        </w:tc>
      </w:tr>
      <w:tr w:rsidR="005E3BDF" w:rsidRPr="00D17FED" w14:paraId="5C540F8D" w14:textId="77777777" w:rsidTr="00386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14:paraId="673B322D" w14:textId="77777777" w:rsidR="005E3BDF" w:rsidRPr="00D17FED" w:rsidRDefault="005E3BDF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5126" w:type="dxa"/>
            <w:gridSpan w:val="6"/>
          </w:tcPr>
          <w:p w14:paraId="6500E314" w14:textId="77777777" w:rsidR="005E3BDF" w:rsidRPr="00D17FED" w:rsidRDefault="005E3BDF" w:rsidP="003864FA">
            <w:pPr>
              <w:tabs>
                <w:tab w:val="left" w:pos="9639"/>
              </w:tabs>
              <w:spacing w:before="120" w:after="0" w:line="240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t>Механические фильтры</w:t>
            </w:r>
          </w:p>
        </w:tc>
        <w:tc>
          <w:tcPr>
            <w:tcW w:w="402" w:type="dxa"/>
          </w:tcPr>
          <w:p w14:paraId="6E146455" w14:textId="77777777" w:rsidR="005E3BDF" w:rsidRPr="00D17FED" w:rsidRDefault="005E3BDF" w:rsidP="003864FA">
            <w:pPr>
              <w:tabs>
                <w:tab w:val="left" w:pos="9639"/>
              </w:tabs>
              <w:spacing w:before="120" w:after="0" w:line="240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4762" w:type="dxa"/>
            <w:gridSpan w:val="2"/>
          </w:tcPr>
          <w:p w14:paraId="1F5A0A91" w14:textId="77777777" w:rsidR="005E3BDF" w:rsidRPr="00D17FED" w:rsidRDefault="005E3BDF" w:rsidP="003864FA">
            <w:pPr>
              <w:tabs>
                <w:tab w:val="left" w:pos="9639"/>
              </w:tabs>
              <w:spacing w:before="120" w:after="0" w:line="240" w:lineRule="auto"/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t xml:space="preserve">Фильтры обезжелезивания </w:t>
            </w:r>
          </w:p>
        </w:tc>
      </w:tr>
      <w:tr w:rsidR="005E3BDF" w:rsidRPr="00D17FED" w14:paraId="315B75DC" w14:textId="77777777" w:rsidTr="00386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14:paraId="1FE57AE0" w14:textId="77777777" w:rsidR="005E3BDF" w:rsidRPr="00D17FED" w:rsidRDefault="005E3BDF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5126" w:type="dxa"/>
            <w:gridSpan w:val="6"/>
          </w:tcPr>
          <w:p w14:paraId="41A7B75F" w14:textId="77777777" w:rsidR="005E3BDF" w:rsidRPr="00D17FED" w:rsidRDefault="005E3BDF" w:rsidP="003864FA">
            <w:pPr>
              <w:tabs>
                <w:tab w:val="left" w:pos="9639"/>
              </w:tabs>
              <w:spacing w:before="120" w:after="0" w:line="240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t>Na-катионирование</w:t>
            </w:r>
          </w:p>
        </w:tc>
        <w:tc>
          <w:tcPr>
            <w:tcW w:w="402" w:type="dxa"/>
          </w:tcPr>
          <w:p w14:paraId="5A3282BD" w14:textId="77777777" w:rsidR="005E3BDF" w:rsidRPr="00D17FED" w:rsidRDefault="005E3BDF" w:rsidP="003864FA">
            <w:pPr>
              <w:tabs>
                <w:tab w:val="left" w:pos="9639"/>
              </w:tabs>
              <w:spacing w:before="120" w:after="0" w:line="240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4762" w:type="dxa"/>
            <w:gridSpan w:val="2"/>
          </w:tcPr>
          <w:p w14:paraId="5ECE7496" w14:textId="77777777" w:rsidR="005E3BDF" w:rsidRPr="00D17FED" w:rsidRDefault="005E3BDF" w:rsidP="003864FA">
            <w:pPr>
              <w:tabs>
                <w:tab w:val="left" w:pos="9639"/>
              </w:tabs>
              <w:spacing w:before="120" w:after="0" w:line="240" w:lineRule="auto"/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t xml:space="preserve">Н-катионирование </w:t>
            </w:r>
          </w:p>
        </w:tc>
      </w:tr>
      <w:tr w:rsidR="005E3BDF" w:rsidRPr="00D17FED" w14:paraId="450027C9" w14:textId="77777777" w:rsidTr="003864F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426" w:type="dxa"/>
          </w:tcPr>
          <w:p w14:paraId="1CC54AD2" w14:textId="77777777" w:rsidR="005E3BDF" w:rsidRPr="00D17FED" w:rsidRDefault="005E3BDF" w:rsidP="003864FA">
            <w:pPr>
              <w:tabs>
                <w:tab w:val="left" w:pos="9639"/>
              </w:tabs>
              <w:spacing w:before="120" w:after="0" w:line="288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5126" w:type="dxa"/>
            <w:gridSpan w:val="6"/>
          </w:tcPr>
          <w:p w14:paraId="57D42238" w14:textId="77777777" w:rsidR="005E3BDF" w:rsidRPr="00D17FED" w:rsidRDefault="005E3BDF" w:rsidP="003864FA">
            <w:pPr>
              <w:tabs>
                <w:tab w:val="num" w:pos="709"/>
                <w:tab w:val="left" w:pos="9639"/>
              </w:tabs>
              <w:spacing w:before="120" w:after="0" w:line="240" w:lineRule="auto"/>
              <w:ind w:firstLine="0"/>
              <w:rPr>
                <w:rFonts w:ascii="Arial" w:eastAsia="Times New Roman" w:hAnsi="Arial" w:cs="Arial"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t>Обратный осмос</w:t>
            </w:r>
          </w:p>
        </w:tc>
        <w:tc>
          <w:tcPr>
            <w:tcW w:w="402" w:type="dxa"/>
          </w:tcPr>
          <w:p w14:paraId="0031A693" w14:textId="77777777" w:rsidR="005E3BDF" w:rsidRPr="00D17FED" w:rsidRDefault="005E3BDF" w:rsidP="003864FA">
            <w:pPr>
              <w:tabs>
                <w:tab w:val="left" w:pos="9639"/>
              </w:tabs>
              <w:spacing w:before="120" w:after="0" w:line="240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eastAsia="Times New Roman" w:hAnsi="Arial" w:cs="Arial"/>
                <w:sz w:val="18"/>
                <w:szCs w:val="18"/>
              </w:rPr>
              <w:sym w:font="Wingdings" w:char="F071"/>
            </w:r>
          </w:p>
        </w:tc>
        <w:tc>
          <w:tcPr>
            <w:tcW w:w="4762" w:type="dxa"/>
            <w:gridSpan w:val="2"/>
            <w:tcBorders>
              <w:bottom w:val="single" w:sz="4" w:space="0" w:color="auto"/>
            </w:tcBorders>
          </w:tcPr>
          <w:p w14:paraId="0BCFFBEB" w14:textId="77777777" w:rsidR="005E3BDF" w:rsidRPr="00D17FED" w:rsidRDefault="005E3BDF" w:rsidP="003864FA">
            <w:pPr>
              <w:tabs>
                <w:tab w:val="left" w:pos="9639"/>
              </w:tabs>
              <w:spacing w:before="120" w:after="0" w:line="240" w:lineRule="auto"/>
              <w:ind w:firstLine="0"/>
              <w:rPr>
                <w:rFonts w:ascii="Arial" w:eastAsia="Times New Roman" w:hAnsi="Arial" w:cs="Arial"/>
                <w:bCs/>
                <w:iCs/>
                <w:sz w:val="18"/>
                <w:szCs w:val="18"/>
              </w:rPr>
            </w:pPr>
          </w:p>
        </w:tc>
      </w:tr>
    </w:tbl>
    <w:p w14:paraId="320321D4" w14:textId="77777777" w:rsidR="005E3BDF" w:rsidRPr="00D17FED" w:rsidRDefault="005E3BDF" w:rsidP="005E3BDF">
      <w:pPr>
        <w:tabs>
          <w:tab w:val="left" w:pos="9639"/>
        </w:tabs>
        <w:spacing w:after="0" w:line="240" w:lineRule="auto"/>
        <w:ind w:left="357" w:firstLine="0"/>
        <w:rPr>
          <w:rFonts w:ascii="Arial" w:hAnsi="Arial" w:cs="Arial"/>
          <w:bCs/>
          <w:iCs/>
          <w:sz w:val="18"/>
          <w:szCs w:val="18"/>
        </w:rPr>
      </w:pPr>
    </w:p>
    <w:tbl>
      <w:tblPr>
        <w:tblW w:w="10188" w:type="dxa"/>
        <w:tblLayout w:type="fixed"/>
        <w:tblLook w:val="0000" w:firstRow="0" w:lastRow="0" w:firstColumn="0" w:lastColumn="0" w:noHBand="0" w:noVBand="0"/>
      </w:tblPr>
      <w:tblGrid>
        <w:gridCol w:w="3085"/>
        <w:gridCol w:w="7103"/>
      </w:tblGrid>
      <w:tr w:rsidR="00DA773E" w:rsidRPr="00D17FED" w14:paraId="4FC467B0" w14:textId="77777777" w:rsidTr="005E3BDF">
        <w:trPr>
          <w:cantSplit/>
          <w:trHeight w:val="330"/>
        </w:trPr>
        <w:tc>
          <w:tcPr>
            <w:tcW w:w="3085" w:type="dxa"/>
            <w:vAlign w:val="bottom"/>
          </w:tcPr>
          <w:p w14:paraId="3D358813" w14:textId="77777777" w:rsidR="00DA773E" w:rsidRPr="00D17FED" w:rsidRDefault="00DA773E" w:rsidP="005E3BDF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sz w:val="18"/>
                <w:szCs w:val="18"/>
              </w:rPr>
            </w:pPr>
            <w:r w:rsidRPr="00D17FED">
              <w:rPr>
                <w:rFonts w:ascii="Arial" w:hAnsi="Arial" w:cs="Arial"/>
                <w:sz w:val="18"/>
                <w:szCs w:val="18"/>
              </w:rPr>
              <w:t>Внутрикотловая обработка</w:t>
            </w:r>
          </w:p>
        </w:tc>
        <w:tc>
          <w:tcPr>
            <w:tcW w:w="7103" w:type="dxa"/>
            <w:tcBorders>
              <w:bottom w:val="single" w:sz="4" w:space="0" w:color="auto"/>
            </w:tcBorders>
          </w:tcPr>
          <w:p w14:paraId="49B2145F" w14:textId="77777777" w:rsidR="00DA773E" w:rsidRPr="00D17FED" w:rsidRDefault="00DA773E" w:rsidP="005E3BDF">
            <w:pPr>
              <w:tabs>
                <w:tab w:val="left" w:pos="9639"/>
              </w:tabs>
              <w:spacing w:before="120"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773E" w:rsidRPr="00D17FED" w14:paraId="46D71373" w14:textId="77777777" w:rsidTr="005E3BDF">
        <w:trPr>
          <w:cantSplit/>
        </w:trPr>
        <w:tc>
          <w:tcPr>
            <w:tcW w:w="3085" w:type="dxa"/>
          </w:tcPr>
          <w:p w14:paraId="3CCAA959" w14:textId="77777777" w:rsidR="00DA773E" w:rsidRPr="00D17FED" w:rsidRDefault="00DA773E" w:rsidP="005E3BDF">
            <w:pPr>
              <w:tabs>
                <w:tab w:val="left" w:pos="9639"/>
              </w:tabs>
              <w:spacing w:before="120" w:after="0" w:line="240" w:lineRule="auto"/>
              <w:ind w:firstLine="0"/>
              <w:jc w:val="left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D17FED">
              <w:rPr>
                <w:rFonts w:ascii="Arial" w:hAnsi="Arial" w:cs="Arial"/>
                <w:bCs/>
                <w:iCs/>
                <w:sz w:val="18"/>
                <w:szCs w:val="18"/>
              </w:rPr>
              <w:t>Требования к качеству пара, и для каких целей используется:</w:t>
            </w:r>
          </w:p>
        </w:tc>
        <w:tc>
          <w:tcPr>
            <w:tcW w:w="7103" w:type="dxa"/>
            <w:tcBorders>
              <w:top w:val="single" w:sz="4" w:space="0" w:color="auto"/>
              <w:bottom w:val="single" w:sz="4" w:space="0" w:color="auto"/>
            </w:tcBorders>
          </w:tcPr>
          <w:p w14:paraId="45CF9013" w14:textId="77777777" w:rsidR="00DA773E" w:rsidRPr="00D17FED" w:rsidRDefault="00DA773E" w:rsidP="005E3BDF">
            <w:pPr>
              <w:tabs>
                <w:tab w:val="left" w:pos="9639"/>
              </w:tabs>
              <w:spacing w:before="120" w:after="0" w:line="240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</w:tr>
    </w:tbl>
    <w:p w14:paraId="441207DB" w14:textId="77777777" w:rsidR="005E3BDF" w:rsidRPr="00D17FED" w:rsidRDefault="005E3BDF" w:rsidP="00DA773E">
      <w:pPr>
        <w:keepNext/>
        <w:tabs>
          <w:tab w:val="left" w:pos="9639"/>
        </w:tabs>
        <w:spacing w:after="0" w:line="240" w:lineRule="auto"/>
        <w:ind w:firstLine="0"/>
        <w:rPr>
          <w:rFonts w:ascii="Arial" w:hAnsi="Arial" w:cs="Arial"/>
          <w:bCs/>
          <w:iCs/>
          <w:sz w:val="18"/>
          <w:szCs w:val="18"/>
        </w:rPr>
      </w:pPr>
    </w:p>
    <w:p w14:paraId="02C437AD" w14:textId="77777777" w:rsidR="00DA773E" w:rsidRPr="00D17FED" w:rsidRDefault="00DA773E" w:rsidP="00DA773E">
      <w:pPr>
        <w:keepNext/>
        <w:tabs>
          <w:tab w:val="left" w:pos="9639"/>
        </w:tabs>
        <w:spacing w:after="0" w:line="240" w:lineRule="auto"/>
        <w:ind w:firstLine="0"/>
        <w:rPr>
          <w:rFonts w:ascii="Arial" w:hAnsi="Arial" w:cs="Arial"/>
          <w:b/>
          <w:iCs/>
          <w:sz w:val="18"/>
          <w:szCs w:val="18"/>
        </w:rPr>
      </w:pPr>
      <w:r w:rsidRPr="00D17FED">
        <w:rPr>
          <w:rFonts w:ascii="Arial" w:hAnsi="Arial" w:cs="Arial"/>
          <w:b/>
          <w:iCs/>
          <w:sz w:val="18"/>
          <w:szCs w:val="18"/>
        </w:rPr>
        <w:t>Параметры воды:</w:t>
      </w:r>
    </w:p>
    <w:tbl>
      <w:tblPr>
        <w:tblW w:w="4676" w:type="pct"/>
        <w:tbl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single" w:sz="8" w:space="0" w:color="7BA0CD"/>
        </w:tblBorders>
        <w:tblLook w:val="04A0" w:firstRow="1" w:lastRow="0" w:firstColumn="1" w:lastColumn="0" w:noHBand="0" w:noVBand="1"/>
      </w:tblPr>
      <w:tblGrid>
        <w:gridCol w:w="3794"/>
        <w:gridCol w:w="1135"/>
        <w:gridCol w:w="875"/>
        <w:gridCol w:w="1205"/>
        <w:gridCol w:w="771"/>
        <w:gridCol w:w="1117"/>
        <w:gridCol w:w="1093"/>
      </w:tblGrid>
      <w:tr w:rsidR="00DA773E" w:rsidRPr="00D17FED" w14:paraId="7184A746" w14:textId="77777777">
        <w:trPr>
          <w:trHeight w:val="73"/>
        </w:trPr>
        <w:tc>
          <w:tcPr>
            <w:tcW w:w="18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3C989687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7FED">
              <w:rPr>
                <w:rFonts w:ascii="Arial" w:hAnsi="Arial" w:cs="Arial"/>
                <w:b/>
                <w:sz w:val="18"/>
                <w:szCs w:val="18"/>
              </w:rPr>
              <w:t>Параметры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3991A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7FED">
              <w:rPr>
                <w:rFonts w:ascii="Arial" w:hAnsi="Arial" w:cs="Arial"/>
                <w:b/>
                <w:sz w:val="18"/>
                <w:szCs w:val="18"/>
              </w:rPr>
              <w:t>Питательная вода</w:t>
            </w:r>
          </w:p>
        </w:tc>
        <w:tc>
          <w:tcPr>
            <w:tcW w:w="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4A5660C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7FED">
              <w:rPr>
                <w:rFonts w:ascii="Arial" w:hAnsi="Arial" w:cs="Arial"/>
                <w:b/>
                <w:sz w:val="18"/>
                <w:szCs w:val="18"/>
              </w:rPr>
              <w:t>Котловая вода</w:t>
            </w: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848878A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7FED">
              <w:rPr>
                <w:rFonts w:ascii="Arial" w:hAnsi="Arial" w:cs="Arial"/>
                <w:b/>
                <w:sz w:val="18"/>
                <w:szCs w:val="18"/>
              </w:rPr>
              <w:t>Конденсат</w:t>
            </w:r>
          </w:p>
        </w:tc>
      </w:tr>
      <w:tr w:rsidR="00DA773E" w:rsidRPr="00D17FED" w14:paraId="36B69E97" w14:textId="77777777">
        <w:tc>
          <w:tcPr>
            <w:tcW w:w="18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9122916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8BEDFD3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7FED">
              <w:rPr>
                <w:rFonts w:ascii="Arial" w:hAnsi="Arial" w:cs="Arial"/>
                <w:b/>
                <w:sz w:val="18"/>
                <w:szCs w:val="18"/>
              </w:rPr>
              <w:t>мг-экв/л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D9D6948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7FED">
              <w:rPr>
                <w:rFonts w:ascii="Arial" w:hAnsi="Arial" w:cs="Arial"/>
                <w:b/>
                <w:sz w:val="18"/>
                <w:szCs w:val="18"/>
              </w:rPr>
              <w:t>мг/л</w:t>
            </w: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ADCE1DF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7FED">
              <w:rPr>
                <w:rFonts w:ascii="Arial" w:hAnsi="Arial" w:cs="Arial"/>
                <w:b/>
                <w:sz w:val="18"/>
                <w:szCs w:val="18"/>
              </w:rPr>
              <w:t>мг-экв/л</w:t>
            </w: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6D20573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7FED">
              <w:rPr>
                <w:rFonts w:ascii="Arial" w:hAnsi="Arial" w:cs="Arial"/>
                <w:b/>
                <w:sz w:val="18"/>
                <w:szCs w:val="18"/>
              </w:rPr>
              <w:t>мг/л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227D3AA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7FED">
              <w:rPr>
                <w:rFonts w:ascii="Arial" w:hAnsi="Arial" w:cs="Arial"/>
                <w:b/>
                <w:sz w:val="18"/>
                <w:szCs w:val="18"/>
              </w:rPr>
              <w:t>мг-экв/л</w:t>
            </w: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CEFCDCB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D17FED">
              <w:rPr>
                <w:rFonts w:ascii="Arial" w:hAnsi="Arial" w:cs="Arial"/>
                <w:b/>
                <w:sz w:val="18"/>
                <w:szCs w:val="18"/>
              </w:rPr>
              <w:t>мг/л</w:t>
            </w:r>
          </w:p>
        </w:tc>
      </w:tr>
      <w:tr w:rsidR="00DA773E" w:rsidRPr="00D17FED" w14:paraId="3F404EFA" w14:textId="77777777" w:rsidTr="00D17FED">
        <w:trPr>
          <w:trHeight w:val="397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EEE964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FED">
              <w:rPr>
                <w:rFonts w:ascii="Arial" w:hAnsi="Arial" w:cs="Arial"/>
                <w:bCs/>
                <w:sz w:val="18"/>
                <w:szCs w:val="18"/>
              </w:rPr>
              <w:t>Жесткость (Ca</w:t>
            </w:r>
            <w:r w:rsidRPr="00D17FED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 xml:space="preserve">2+ </w:t>
            </w:r>
            <w:r w:rsidRPr="00D17FED">
              <w:rPr>
                <w:rFonts w:ascii="Arial" w:hAnsi="Arial" w:cs="Arial"/>
                <w:bCs/>
                <w:sz w:val="18"/>
                <w:szCs w:val="18"/>
              </w:rPr>
              <w:t>и Mg</w:t>
            </w:r>
            <w:r w:rsidRPr="00D17FED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2+</w:t>
            </w:r>
            <w:r w:rsidRPr="00D17FED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4F55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C5DF3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D0698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F4D3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70304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left="-87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B8B6A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left="-87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773E" w:rsidRPr="00D17FED" w14:paraId="3F875E6E" w14:textId="77777777" w:rsidTr="00D17FED">
        <w:trPr>
          <w:trHeight w:val="397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2B51F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FED">
              <w:rPr>
                <w:rFonts w:ascii="Arial" w:hAnsi="Arial" w:cs="Arial"/>
                <w:bCs/>
                <w:sz w:val="18"/>
                <w:szCs w:val="18"/>
              </w:rPr>
              <w:t>Щ</w:t>
            </w:r>
            <w:r w:rsidRPr="00D17FED">
              <w:rPr>
                <w:rFonts w:ascii="Arial" w:hAnsi="Arial" w:cs="Arial"/>
                <w:bCs/>
                <w:sz w:val="18"/>
                <w:szCs w:val="18"/>
                <w:vertAlign w:val="subscript"/>
              </w:rPr>
              <w:t xml:space="preserve">FF </w:t>
            </w:r>
            <w:r w:rsidRPr="00D17FED">
              <w:rPr>
                <w:rFonts w:ascii="Arial" w:hAnsi="Arial" w:cs="Arial"/>
                <w:bCs/>
                <w:sz w:val="18"/>
                <w:szCs w:val="18"/>
              </w:rPr>
              <w:t>- щелочность по фенолфталеину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B3A1B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10177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FC09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EBBE4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ACC68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07C90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773E" w:rsidRPr="00D17FED" w14:paraId="2B9D3DA1" w14:textId="77777777" w:rsidTr="00D17FED">
        <w:trPr>
          <w:trHeight w:val="397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E6BB1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FED">
              <w:rPr>
                <w:rFonts w:ascii="Arial" w:hAnsi="Arial" w:cs="Arial"/>
                <w:bCs/>
                <w:sz w:val="18"/>
                <w:szCs w:val="18"/>
              </w:rPr>
              <w:t>Щ</w:t>
            </w:r>
            <w:r w:rsidRPr="00D17FED">
              <w:rPr>
                <w:rFonts w:ascii="Arial" w:hAnsi="Arial" w:cs="Arial"/>
                <w:bCs/>
                <w:sz w:val="18"/>
                <w:szCs w:val="18"/>
                <w:vertAlign w:val="subscript"/>
              </w:rPr>
              <w:t xml:space="preserve">MO </w:t>
            </w:r>
            <w:r w:rsidRPr="00D17FED">
              <w:rPr>
                <w:rFonts w:ascii="Arial" w:hAnsi="Arial" w:cs="Arial"/>
                <w:bCs/>
                <w:sz w:val="18"/>
                <w:szCs w:val="18"/>
              </w:rPr>
              <w:t>– щелочность по метилоранжу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634F3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2B57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D7302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FBB9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2ECE8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74E22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773E" w:rsidRPr="00D17FED" w14:paraId="2DBCF1D3" w14:textId="77777777" w:rsidTr="00D17FED">
        <w:trPr>
          <w:trHeight w:val="397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203B5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FED">
              <w:rPr>
                <w:rFonts w:ascii="Arial" w:hAnsi="Arial" w:cs="Arial"/>
                <w:bCs/>
                <w:sz w:val="18"/>
                <w:szCs w:val="18"/>
              </w:rPr>
              <w:t>Хлориды (Cl</w:t>
            </w:r>
            <w:r w:rsidRPr="00D17FED">
              <w:rPr>
                <w:rFonts w:ascii="Arial" w:hAnsi="Arial" w:cs="Arial"/>
                <w:bCs/>
                <w:sz w:val="18"/>
                <w:szCs w:val="18"/>
                <w:vertAlign w:val="superscript"/>
              </w:rPr>
              <w:t>-</w:t>
            </w:r>
            <w:r w:rsidRPr="00D17FED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515C3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0BFF8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156AD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EC8F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E0F40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BFA45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773E" w:rsidRPr="00D17FED" w14:paraId="1448AE6E" w14:textId="77777777" w:rsidTr="00D17FED">
        <w:trPr>
          <w:trHeight w:val="397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5ED70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FED">
              <w:rPr>
                <w:rFonts w:ascii="Arial" w:hAnsi="Arial" w:cs="Arial"/>
                <w:bCs/>
                <w:sz w:val="18"/>
                <w:szCs w:val="18"/>
              </w:rPr>
              <w:t>Углекислота (СО</w:t>
            </w:r>
            <w:r w:rsidRPr="00D17FED">
              <w:rPr>
                <w:rFonts w:ascii="Arial" w:hAnsi="Arial" w:cs="Arial"/>
                <w:bCs/>
                <w:sz w:val="18"/>
                <w:szCs w:val="18"/>
                <w:vertAlign w:val="subscript"/>
              </w:rPr>
              <w:t>2</w:t>
            </w:r>
            <w:r w:rsidRPr="00D17FED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2CDF5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1BE7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F35F9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66F1D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1ADAF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FFF9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773E" w:rsidRPr="00D17FED" w14:paraId="7AF90C75" w14:textId="77777777" w:rsidTr="00D17FED">
        <w:trPr>
          <w:trHeight w:val="397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86390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right="-108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FED">
              <w:rPr>
                <w:rFonts w:ascii="Arial" w:hAnsi="Arial" w:cs="Arial"/>
                <w:bCs/>
                <w:sz w:val="18"/>
                <w:szCs w:val="18"/>
              </w:rPr>
              <w:t>Кислород растворенный (О</w:t>
            </w:r>
            <w:r w:rsidRPr="00D17FED">
              <w:rPr>
                <w:rFonts w:ascii="Arial" w:hAnsi="Arial" w:cs="Arial"/>
                <w:bCs/>
                <w:sz w:val="18"/>
                <w:szCs w:val="18"/>
                <w:vertAlign w:val="subscript"/>
              </w:rPr>
              <w:t>2</w:t>
            </w:r>
            <w:r w:rsidRPr="00D17FED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06E98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F8A8C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E1B8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26E8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39507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92C67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773E" w:rsidRPr="00D17FED" w14:paraId="06E1344B" w14:textId="77777777" w:rsidTr="00D17FED">
        <w:trPr>
          <w:trHeight w:val="397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5FE8AE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FED">
              <w:rPr>
                <w:rFonts w:ascii="Arial" w:hAnsi="Arial" w:cs="Arial"/>
                <w:bCs/>
                <w:sz w:val="18"/>
                <w:szCs w:val="18"/>
              </w:rPr>
              <w:t>Кремнекислота (SiO</w:t>
            </w:r>
            <w:r w:rsidRPr="00D17FED">
              <w:rPr>
                <w:rFonts w:ascii="Arial" w:hAnsi="Arial" w:cs="Arial"/>
                <w:bCs/>
                <w:sz w:val="18"/>
                <w:szCs w:val="18"/>
                <w:vertAlign w:val="subscript"/>
              </w:rPr>
              <w:t>2</w:t>
            </w:r>
            <w:r w:rsidRPr="00D17FED">
              <w:rPr>
                <w:rFonts w:ascii="Arial" w:hAnsi="Arial" w:cs="Arial"/>
                <w:bCs/>
                <w:sz w:val="18"/>
                <w:szCs w:val="18"/>
              </w:rPr>
              <w:t>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E2C35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D4A7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4FDFC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074EE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293C6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BC714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773E" w:rsidRPr="00D17FED" w14:paraId="18DE25BD" w14:textId="77777777" w:rsidTr="00D17FED">
        <w:trPr>
          <w:trHeight w:val="397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D58D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FED">
              <w:rPr>
                <w:rFonts w:ascii="Arial" w:hAnsi="Arial" w:cs="Arial"/>
                <w:bCs/>
                <w:sz w:val="18"/>
                <w:szCs w:val="18"/>
              </w:rPr>
              <w:t>Железо (Fe)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02D74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B3ED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F5D73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0A9CC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A03E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66003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773E" w:rsidRPr="00D17FED" w14:paraId="5595A983" w14:textId="77777777" w:rsidTr="00D17FED">
        <w:trPr>
          <w:trHeight w:val="397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A848D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FED">
              <w:rPr>
                <w:rFonts w:ascii="Arial" w:hAnsi="Arial" w:cs="Arial"/>
                <w:bCs/>
                <w:sz w:val="18"/>
                <w:szCs w:val="18"/>
              </w:rPr>
              <w:t>Медь (Cu)</w:t>
            </w:r>
          </w:p>
        </w:tc>
        <w:tc>
          <w:tcPr>
            <w:tcW w:w="5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BD43D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9F8C8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9FB94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3E52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BCA8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6764F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773E" w:rsidRPr="00D17FED" w14:paraId="29185928" w14:textId="77777777" w:rsidTr="00D17FED">
        <w:trPr>
          <w:trHeight w:val="397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4E73F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right="-108"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FED">
              <w:rPr>
                <w:rFonts w:ascii="Arial" w:hAnsi="Arial" w:cs="Arial"/>
                <w:bCs/>
                <w:sz w:val="18"/>
                <w:szCs w:val="18"/>
              </w:rPr>
              <w:t xml:space="preserve">Электропроводность </w:t>
            </w:r>
            <w:r w:rsidRPr="00D17FED">
              <w:rPr>
                <w:rFonts w:ascii="Arial" w:hAnsi="Arial" w:cs="Arial"/>
                <w:bCs/>
                <w:sz w:val="18"/>
                <w:szCs w:val="18"/>
                <w:lang w:val="en-US"/>
              </w:rPr>
              <w:sym w:font="Symbol" w:char="F06D"/>
            </w:r>
            <w:r w:rsidRPr="00D17FED">
              <w:rPr>
                <w:rFonts w:ascii="Arial" w:hAnsi="Arial" w:cs="Arial"/>
                <w:bCs/>
                <w:sz w:val="18"/>
                <w:szCs w:val="18"/>
                <w:lang w:val="en-US"/>
              </w:rPr>
              <w:t>S</w:t>
            </w:r>
            <w:r w:rsidRPr="00D17FED">
              <w:rPr>
                <w:rFonts w:ascii="Arial" w:hAnsi="Arial" w:cs="Arial"/>
                <w:bCs/>
                <w:sz w:val="18"/>
                <w:szCs w:val="18"/>
              </w:rPr>
              <w:t>/</w:t>
            </w:r>
            <w:r w:rsidRPr="00D17FED">
              <w:rPr>
                <w:rFonts w:ascii="Arial" w:hAnsi="Arial" w:cs="Arial"/>
                <w:bCs/>
                <w:sz w:val="18"/>
                <w:szCs w:val="18"/>
                <w:lang w:val="en-US"/>
              </w:rPr>
              <w:t>cm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41DE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39D4A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1034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A773E" w:rsidRPr="00D17FED" w14:paraId="1DD32CA2" w14:textId="77777777" w:rsidTr="00D17FED">
        <w:trPr>
          <w:trHeight w:val="309"/>
        </w:trPr>
        <w:tc>
          <w:tcPr>
            <w:tcW w:w="18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12B33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ind w:firstLine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17FED">
              <w:rPr>
                <w:rFonts w:ascii="Arial" w:hAnsi="Arial" w:cs="Arial"/>
                <w:bCs/>
                <w:sz w:val="18"/>
                <w:szCs w:val="18"/>
              </w:rPr>
              <w:t>рH</w:t>
            </w:r>
          </w:p>
        </w:tc>
        <w:tc>
          <w:tcPr>
            <w:tcW w:w="10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0AEF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750A2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D4092" w14:textId="77777777" w:rsidR="00DA773E" w:rsidRPr="00D17FED" w:rsidRDefault="00DA773E" w:rsidP="00D17FED">
            <w:pPr>
              <w:tabs>
                <w:tab w:val="left" w:pos="9639"/>
              </w:tabs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  <w:bookmarkEnd w:id="1"/>
      <w:bookmarkEnd w:id="2"/>
      <w:bookmarkEnd w:id="3"/>
    </w:tbl>
    <w:p w14:paraId="4964059D" w14:textId="77777777" w:rsidR="00A24F5C" w:rsidRPr="00D17FED" w:rsidRDefault="00A24F5C" w:rsidP="00D17FED">
      <w:pPr>
        <w:ind w:firstLine="0"/>
        <w:jc w:val="right"/>
        <w:rPr>
          <w:rFonts w:ascii="Arial" w:hAnsi="Arial" w:cs="Arial"/>
          <w:b/>
          <w:sz w:val="18"/>
          <w:szCs w:val="18"/>
        </w:rPr>
      </w:pPr>
    </w:p>
    <w:sectPr w:rsidR="00A24F5C" w:rsidRPr="00D17FED" w:rsidSect="000C2F1F">
      <w:headerReference w:type="default" r:id="rId8"/>
      <w:footerReference w:type="default" r:id="rId9"/>
      <w:pgSz w:w="11906" w:h="16838"/>
      <w:pgMar w:top="284" w:right="720" w:bottom="142" w:left="720" w:header="285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E931E6" w14:textId="77777777" w:rsidR="007F20D5" w:rsidRDefault="007F20D5" w:rsidP="006C2A2E">
      <w:pPr>
        <w:spacing w:after="0" w:line="240" w:lineRule="auto"/>
      </w:pPr>
      <w:r>
        <w:separator/>
      </w:r>
    </w:p>
  </w:endnote>
  <w:endnote w:type="continuationSeparator" w:id="0">
    <w:p w14:paraId="3046327A" w14:textId="77777777" w:rsidR="007F20D5" w:rsidRDefault="007F20D5" w:rsidP="006C2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MJJM B+ Helios">
    <w:altName w:val="Calibri"/>
    <w:panose1 w:val="020B0604020202020204"/>
    <w:charset w:val="CC"/>
    <w:family w:val="swiss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A4EFE4" w14:textId="77777777" w:rsidR="00D17FED" w:rsidRDefault="00D17FED" w:rsidP="00D17FED">
    <w:pPr>
      <w:pStyle w:val="af0"/>
      <w:spacing w:after="240"/>
      <w:jc w:val="right"/>
    </w:pPr>
    <w:r w:rsidRPr="00107EC1">
      <w:rPr>
        <w:rStyle w:val="af7"/>
        <w:rFonts w:ascii="Arial" w:hAnsi="Arial" w:cs="Arial"/>
        <w:b/>
        <w:i/>
        <w:color w:val="002060"/>
        <w:sz w:val="16"/>
        <w:szCs w:val="16"/>
      </w:rPr>
      <w:t>стр.</w:t>
    </w:r>
    <w:r w:rsidRPr="00107EC1">
      <w:rPr>
        <w:rStyle w:val="af7"/>
        <w:rFonts w:ascii="Arial" w:hAnsi="Arial" w:cs="Arial"/>
        <w:b/>
        <w:i/>
        <w:color w:val="002060"/>
        <w:sz w:val="16"/>
        <w:szCs w:val="16"/>
      </w:rPr>
      <w:fldChar w:fldCharType="begin"/>
    </w:r>
    <w:r w:rsidRPr="00107EC1">
      <w:rPr>
        <w:rStyle w:val="af7"/>
        <w:rFonts w:ascii="Arial" w:hAnsi="Arial" w:cs="Arial"/>
        <w:b/>
        <w:i/>
        <w:color w:val="002060"/>
        <w:sz w:val="16"/>
        <w:szCs w:val="16"/>
      </w:rPr>
      <w:instrText xml:space="preserve"> PAGE </w:instrText>
    </w:r>
    <w:r w:rsidRPr="00107EC1">
      <w:rPr>
        <w:rStyle w:val="af7"/>
        <w:rFonts w:ascii="Arial" w:hAnsi="Arial" w:cs="Arial"/>
        <w:b/>
        <w:i/>
        <w:color w:val="002060"/>
        <w:sz w:val="16"/>
        <w:szCs w:val="16"/>
      </w:rPr>
      <w:fldChar w:fldCharType="separate"/>
    </w:r>
    <w:r>
      <w:rPr>
        <w:rStyle w:val="af7"/>
        <w:rFonts w:ascii="Arial" w:hAnsi="Arial" w:cs="Arial"/>
        <w:b/>
        <w:i/>
        <w:color w:val="002060"/>
        <w:sz w:val="16"/>
        <w:szCs w:val="16"/>
      </w:rPr>
      <w:t>1</w:t>
    </w:r>
    <w:r w:rsidRPr="00107EC1">
      <w:rPr>
        <w:rStyle w:val="af7"/>
        <w:rFonts w:ascii="Arial" w:hAnsi="Arial" w:cs="Arial"/>
        <w:b/>
        <w:i/>
        <w:color w:val="002060"/>
        <w:sz w:val="16"/>
        <w:szCs w:val="16"/>
      </w:rPr>
      <w:fldChar w:fldCharType="end"/>
    </w:r>
    <w:r w:rsidRPr="00107EC1">
      <w:rPr>
        <w:rStyle w:val="af7"/>
        <w:rFonts w:ascii="Arial" w:hAnsi="Arial" w:cs="Arial"/>
        <w:b/>
        <w:i/>
        <w:color w:val="002060"/>
        <w:sz w:val="16"/>
        <w:szCs w:val="16"/>
      </w:rPr>
      <w:t xml:space="preserve"> из </w:t>
    </w:r>
    <w:r w:rsidRPr="00107EC1">
      <w:rPr>
        <w:rStyle w:val="af7"/>
        <w:rFonts w:ascii="Arial" w:hAnsi="Arial" w:cs="Arial"/>
        <w:b/>
        <w:i/>
        <w:color w:val="002060"/>
        <w:sz w:val="16"/>
        <w:szCs w:val="16"/>
      </w:rPr>
      <w:fldChar w:fldCharType="begin"/>
    </w:r>
    <w:r w:rsidRPr="00107EC1">
      <w:rPr>
        <w:rStyle w:val="af7"/>
        <w:rFonts w:ascii="Arial" w:hAnsi="Arial" w:cs="Arial"/>
        <w:b/>
        <w:i/>
        <w:color w:val="002060"/>
        <w:sz w:val="16"/>
        <w:szCs w:val="16"/>
      </w:rPr>
      <w:instrText xml:space="preserve"> NUMPAGES </w:instrText>
    </w:r>
    <w:r w:rsidRPr="00107EC1">
      <w:rPr>
        <w:rStyle w:val="af7"/>
        <w:rFonts w:ascii="Arial" w:hAnsi="Arial" w:cs="Arial"/>
        <w:b/>
        <w:i/>
        <w:color w:val="002060"/>
        <w:sz w:val="16"/>
        <w:szCs w:val="16"/>
      </w:rPr>
      <w:fldChar w:fldCharType="separate"/>
    </w:r>
    <w:r>
      <w:rPr>
        <w:rStyle w:val="af7"/>
        <w:rFonts w:ascii="Arial" w:hAnsi="Arial" w:cs="Arial"/>
        <w:b/>
        <w:i/>
        <w:color w:val="002060"/>
        <w:sz w:val="16"/>
        <w:szCs w:val="16"/>
      </w:rPr>
      <w:t>1</w:t>
    </w:r>
    <w:r w:rsidRPr="00107EC1">
      <w:rPr>
        <w:rStyle w:val="af7"/>
        <w:rFonts w:ascii="Arial" w:hAnsi="Arial" w:cs="Arial"/>
        <w:b/>
        <w:i/>
        <w:color w:val="00206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6475E6" w14:textId="77777777" w:rsidR="007F20D5" w:rsidRDefault="007F20D5" w:rsidP="006C2A2E">
      <w:pPr>
        <w:spacing w:after="0" w:line="240" w:lineRule="auto"/>
      </w:pPr>
      <w:r>
        <w:separator/>
      </w:r>
    </w:p>
  </w:footnote>
  <w:footnote w:type="continuationSeparator" w:id="0">
    <w:p w14:paraId="747EE398" w14:textId="77777777" w:rsidR="007F20D5" w:rsidRDefault="007F20D5" w:rsidP="006C2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A63F73" w14:textId="77777777" w:rsidR="00376C9C" w:rsidRPr="00107EC1" w:rsidRDefault="007F20D5" w:rsidP="00376C9C">
    <w:pPr>
      <w:tabs>
        <w:tab w:val="center" w:pos="4595"/>
        <w:tab w:val="center" w:pos="4770"/>
        <w:tab w:val="right" w:pos="9355"/>
      </w:tabs>
      <w:spacing w:after="0"/>
      <w:ind w:right="-105"/>
      <w:jc w:val="right"/>
      <w:rPr>
        <w:rFonts w:ascii="Times New Roman" w:hAnsi="Times New Roman"/>
        <w:b/>
        <w:bCs/>
        <w:color w:val="001E5E"/>
        <w:sz w:val="18"/>
        <w:szCs w:val="18"/>
      </w:rPr>
    </w:pPr>
    <w:r>
      <w:rPr>
        <w:noProof/>
      </w:rPr>
      <w:pict w14:anchorId="433C07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310016389" o:spid="_x0000_s1025" type="#_x0000_t75" alt="Изображение выглядит как Графика, графический дизайн, Шрифт, логотип&#13;&#13;&#13;&#13;&#10;&#13;&#13;&#13;&#13;&#10;Содержимое, созданное искусственным интеллектом, может быть неверным." style="position:absolute;left:0;text-align:left;margin-left:3.1pt;margin-top:5.15pt;width:240.35pt;height:37.85pt;z-index:1;visibility:visible;mso-wrap-edited:f;mso-width-percent:0;mso-height-percent:0;mso-width-percent:0;mso-height-percent:0;mso-width-relative:margin;mso-height-relative:margin">
          <v:imagedata r:id="rId1" o:title="Изображение выглядит как Графика, графический дизайн, Шрифт, логотип&#13;&#13;&#13;&#13;&#10;&#13;&#13;&#13;&#13;&#10;Содержимое, созданное искусственным интеллектом, может быть неверным"/>
          <o:lock v:ext="edit" aspectratio="f"/>
        </v:shape>
      </w:pict>
    </w:r>
    <w:r w:rsidR="00B02507" w:rsidRPr="000D56DA">
      <w:rPr>
        <w:sz w:val="20"/>
        <w:szCs w:val="20"/>
      </w:rPr>
      <w:tab/>
    </w:r>
    <w:r w:rsidR="00376C9C" w:rsidRPr="00107EC1">
      <w:rPr>
        <w:rFonts w:ascii="Times New Roman" w:hAnsi="Times New Roman"/>
        <w:b/>
        <w:bCs/>
        <w:color w:val="001E5E"/>
        <w:sz w:val="18"/>
        <w:szCs w:val="18"/>
      </w:rPr>
      <w:t>ГРУППА КОМПАНИЙ «ФОРВАТЕК»</w:t>
    </w:r>
  </w:p>
  <w:p w14:paraId="00DCF660" w14:textId="77777777" w:rsidR="00376C9C" w:rsidRPr="00107EC1" w:rsidRDefault="00376C9C" w:rsidP="00376C9C">
    <w:pPr>
      <w:tabs>
        <w:tab w:val="center" w:pos="4595"/>
        <w:tab w:val="right" w:pos="9355"/>
      </w:tabs>
      <w:spacing w:after="0"/>
      <w:ind w:right="-105"/>
      <w:jc w:val="right"/>
      <w:rPr>
        <w:rFonts w:ascii="Times New Roman" w:hAnsi="Times New Roman"/>
        <w:b/>
        <w:color w:val="002060"/>
        <w:sz w:val="18"/>
        <w:szCs w:val="18"/>
      </w:rPr>
    </w:pPr>
    <w:r w:rsidRPr="00107EC1">
      <w:rPr>
        <w:rFonts w:ascii="Times New Roman" w:hAnsi="Times New Roman"/>
        <w:b/>
        <w:color w:val="002060"/>
        <w:sz w:val="18"/>
        <w:szCs w:val="18"/>
      </w:rPr>
      <w:t>105523, Россия, г. Москва, Щёлковское шоссе д. 100к5</w:t>
    </w:r>
  </w:p>
  <w:p w14:paraId="37E46674" w14:textId="77777777" w:rsidR="00376C9C" w:rsidRPr="00107EC1" w:rsidRDefault="00376C9C" w:rsidP="00376C9C">
    <w:pPr>
      <w:tabs>
        <w:tab w:val="center" w:pos="4595"/>
        <w:tab w:val="center" w:pos="4770"/>
        <w:tab w:val="right" w:pos="9355"/>
      </w:tabs>
      <w:spacing w:after="0"/>
      <w:ind w:right="-105"/>
      <w:jc w:val="right"/>
      <w:rPr>
        <w:rFonts w:ascii="Times New Roman" w:hAnsi="Times New Roman"/>
        <w:b/>
        <w:color w:val="1B7FB1"/>
        <w:sz w:val="18"/>
        <w:szCs w:val="18"/>
      </w:rPr>
    </w:pPr>
    <w:hyperlink r:id="rId2" w:history="1">
      <w:r w:rsidRPr="00107EC1">
        <w:rPr>
          <w:rStyle w:val="ac"/>
          <w:rFonts w:ascii="Times New Roman" w:hAnsi="Times New Roman"/>
          <w:b/>
          <w:sz w:val="18"/>
          <w:szCs w:val="18"/>
        </w:rPr>
        <w:t>https://www.forwatec.ru/</w:t>
      </w:r>
    </w:hyperlink>
    <w:r w:rsidRPr="00107EC1">
      <w:rPr>
        <w:rFonts w:ascii="Times New Roman" w:hAnsi="Times New Roman"/>
        <w:b/>
        <w:color w:val="1B7FB1"/>
        <w:sz w:val="18"/>
        <w:szCs w:val="18"/>
      </w:rPr>
      <w:t xml:space="preserve">    </w:t>
    </w:r>
    <w:hyperlink r:id="rId3" w:history="1">
      <w:r w:rsidRPr="00107EC1">
        <w:rPr>
          <w:rStyle w:val="ac"/>
          <w:rFonts w:ascii="Times New Roman" w:hAnsi="Times New Roman"/>
          <w:b/>
          <w:sz w:val="18"/>
          <w:szCs w:val="18"/>
          <w:lang w:val="en-US"/>
        </w:rPr>
        <w:t>info</w:t>
      </w:r>
      <w:r w:rsidRPr="00107EC1">
        <w:rPr>
          <w:rStyle w:val="ac"/>
          <w:rFonts w:ascii="Times New Roman" w:hAnsi="Times New Roman"/>
          <w:b/>
          <w:sz w:val="18"/>
          <w:szCs w:val="18"/>
        </w:rPr>
        <w:t>@</w:t>
      </w:r>
      <w:r w:rsidRPr="00107EC1">
        <w:rPr>
          <w:rStyle w:val="ac"/>
          <w:rFonts w:ascii="Times New Roman" w:hAnsi="Times New Roman"/>
          <w:b/>
          <w:sz w:val="18"/>
          <w:szCs w:val="18"/>
          <w:lang w:val="en-US"/>
        </w:rPr>
        <w:t>forwatec</w:t>
      </w:r>
      <w:r w:rsidRPr="00107EC1">
        <w:rPr>
          <w:rStyle w:val="ac"/>
          <w:rFonts w:ascii="Times New Roman" w:hAnsi="Times New Roman"/>
          <w:b/>
          <w:sz w:val="18"/>
          <w:szCs w:val="18"/>
        </w:rPr>
        <w:t>.</w:t>
      </w:r>
      <w:r w:rsidRPr="00107EC1">
        <w:rPr>
          <w:rStyle w:val="ac"/>
          <w:rFonts w:ascii="Times New Roman" w:hAnsi="Times New Roman"/>
          <w:b/>
          <w:sz w:val="18"/>
          <w:szCs w:val="18"/>
          <w:lang w:val="en-US"/>
        </w:rPr>
        <w:t>ru</w:t>
      </w:r>
    </w:hyperlink>
  </w:p>
  <w:p w14:paraId="503B3A5C" w14:textId="77777777" w:rsidR="00B02507" w:rsidRPr="000C2F1F" w:rsidRDefault="00376C9C" w:rsidP="00376C9C">
    <w:pPr>
      <w:spacing w:after="0" w:line="240" w:lineRule="auto"/>
      <w:ind w:right="-166" w:firstLine="0"/>
      <w:jc w:val="right"/>
      <w:rPr>
        <w:sz w:val="20"/>
        <w:szCs w:val="20"/>
        <w:lang w:val="en-US"/>
      </w:rPr>
    </w:pPr>
    <w:r w:rsidRPr="00107EC1">
      <w:rPr>
        <w:rFonts w:ascii="Times New Roman" w:hAnsi="Times New Roman"/>
        <w:b/>
        <w:color w:val="002060"/>
        <w:sz w:val="18"/>
        <w:szCs w:val="18"/>
      </w:rPr>
      <w:t xml:space="preserve">тел.: +7 (495) 120-05-52 - многоканальный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554"/>
    <w:multiLevelType w:val="multilevel"/>
    <w:tmpl w:val="EF287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6F43D9"/>
    <w:multiLevelType w:val="multilevel"/>
    <w:tmpl w:val="2D2C4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2413F9"/>
    <w:multiLevelType w:val="hybridMultilevel"/>
    <w:tmpl w:val="399EC9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272484"/>
    <w:multiLevelType w:val="hybridMultilevel"/>
    <w:tmpl w:val="42482524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977E4C"/>
    <w:multiLevelType w:val="hybridMultilevel"/>
    <w:tmpl w:val="C4440CD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B7D7464"/>
    <w:multiLevelType w:val="hybridMultilevel"/>
    <w:tmpl w:val="C04E2AC0"/>
    <w:lvl w:ilvl="0" w:tplc="49EC6772">
      <w:start w:val="1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F9422A"/>
    <w:multiLevelType w:val="hybridMultilevel"/>
    <w:tmpl w:val="F1329806"/>
    <w:lvl w:ilvl="0" w:tplc="E988B37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826D18"/>
    <w:multiLevelType w:val="hybridMultilevel"/>
    <w:tmpl w:val="434C1D2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5952F74"/>
    <w:multiLevelType w:val="hybridMultilevel"/>
    <w:tmpl w:val="78ACB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D70A59"/>
    <w:multiLevelType w:val="hybridMultilevel"/>
    <w:tmpl w:val="C6400732"/>
    <w:lvl w:ilvl="0" w:tplc="A36840B8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3B1662"/>
    <w:multiLevelType w:val="hybridMultilevel"/>
    <w:tmpl w:val="E63413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6545C54"/>
    <w:multiLevelType w:val="hybridMultilevel"/>
    <w:tmpl w:val="00308054"/>
    <w:lvl w:ilvl="0" w:tplc="04C072AE">
      <w:start w:val="1"/>
      <w:numFmt w:val="decimal"/>
      <w:lvlText w:val="Раздел 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76E0873"/>
    <w:multiLevelType w:val="hybridMultilevel"/>
    <w:tmpl w:val="09507C82"/>
    <w:lvl w:ilvl="0" w:tplc="8662C8CE">
      <w:start w:val="1"/>
      <w:numFmt w:val="decimal"/>
      <w:lvlText w:val="2.6. %1"/>
      <w:lvlJc w:val="left"/>
      <w:pPr>
        <w:ind w:left="13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1041E2"/>
    <w:multiLevelType w:val="multilevel"/>
    <w:tmpl w:val="14A2E4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140"/>
        </w:tabs>
        <w:ind w:left="1140" w:hanging="4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  <w:b/>
      </w:rPr>
    </w:lvl>
  </w:abstractNum>
  <w:abstractNum w:abstractNumId="14" w15:restartNumberingAfterBreak="0">
    <w:nsid w:val="195347B6"/>
    <w:multiLevelType w:val="hybridMultilevel"/>
    <w:tmpl w:val="AED4A31E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FDC6859"/>
    <w:multiLevelType w:val="hybridMultilevel"/>
    <w:tmpl w:val="D91A34E2"/>
    <w:lvl w:ilvl="0" w:tplc="B802DCA6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2065692D"/>
    <w:multiLevelType w:val="hybridMultilevel"/>
    <w:tmpl w:val="D5A6DB06"/>
    <w:lvl w:ilvl="0" w:tplc="045A48E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86E48"/>
    <w:multiLevelType w:val="multilevel"/>
    <w:tmpl w:val="26A02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7DE33E4"/>
    <w:multiLevelType w:val="hybridMultilevel"/>
    <w:tmpl w:val="AECEB9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B73BF1"/>
    <w:multiLevelType w:val="hybridMultilevel"/>
    <w:tmpl w:val="7E843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5030ED"/>
    <w:multiLevelType w:val="hybridMultilevel"/>
    <w:tmpl w:val="4718B86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89D2009"/>
    <w:multiLevelType w:val="hybridMultilevel"/>
    <w:tmpl w:val="50740BC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3B863FDB"/>
    <w:multiLevelType w:val="hybridMultilevel"/>
    <w:tmpl w:val="53F438A4"/>
    <w:lvl w:ilvl="0" w:tplc="F8568770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3C4B390D"/>
    <w:multiLevelType w:val="multilevel"/>
    <w:tmpl w:val="EDE4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CA96F4E"/>
    <w:multiLevelType w:val="hybridMultilevel"/>
    <w:tmpl w:val="E1FE6D9A"/>
    <w:lvl w:ilvl="0" w:tplc="01F0AE86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EC376FD"/>
    <w:multiLevelType w:val="singleLevel"/>
    <w:tmpl w:val="045A48E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3F7077B5"/>
    <w:multiLevelType w:val="hybridMultilevel"/>
    <w:tmpl w:val="2F986302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CE6729"/>
    <w:multiLevelType w:val="hybridMultilevel"/>
    <w:tmpl w:val="A2E0F83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5627748"/>
    <w:multiLevelType w:val="hybridMultilevel"/>
    <w:tmpl w:val="CF5C7B92"/>
    <w:lvl w:ilvl="0" w:tplc="B802DCA6">
      <w:start w:val="1"/>
      <w:numFmt w:val="bullet"/>
      <w:lvlText w:val=""/>
      <w:lvlJc w:val="left"/>
      <w:pPr>
        <w:ind w:left="1004" w:hanging="360"/>
      </w:pPr>
      <w:rPr>
        <w:rFonts w:ascii="Wingdings" w:hAnsi="Wingdings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4A7072C6"/>
    <w:multiLevelType w:val="hybridMultilevel"/>
    <w:tmpl w:val="CA06D642"/>
    <w:lvl w:ilvl="0" w:tplc="F8568770">
      <w:start w:val="1"/>
      <w:numFmt w:val="russianLower"/>
      <w:lvlText w:val="%1)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4D0E4F29"/>
    <w:multiLevelType w:val="multilevel"/>
    <w:tmpl w:val="89D05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EB95840"/>
    <w:multiLevelType w:val="hybridMultilevel"/>
    <w:tmpl w:val="941A57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1323C7"/>
    <w:multiLevelType w:val="hybridMultilevel"/>
    <w:tmpl w:val="759678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8E14E8"/>
    <w:multiLevelType w:val="hybridMultilevel"/>
    <w:tmpl w:val="8F9E0B6C"/>
    <w:lvl w:ilvl="0" w:tplc="04190011">
      <w:start w:val="1"/>
      <w:numFmt w:val="decimal"/>
      <w:lvlText w:val="%1)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4" w15:restartNumberingAfterBreak="0">
    <w:nsid w:val="527942AF"/>
    <w:multiLevelType w:val="hybridMultilevel"/>
    <w:tmpl w:val="DAF4712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562E61A7"/>
    <w:multiLevelType w:val="hybridMultilevel"/>
    <w:tmpl w:val="12FCC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97A7370"/>
    <w:multiLevelType w:val="hybridMultilevel"/>
    <w:tmpl w:val="5E322F7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5BEB1897"/>
    <w:multiLevelType w:val="hybridMultilevel"/>
    <w:tmpl w:val="5D6C915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13160F6"/>
    <w:multiLevelType w:val="hybridMultilevel"/>
    <w:tmpl w:val="0E8C7082"/>
    <w:lvl w:ilvl="0" w:tplc="3670E222">
      <w:start w:val="16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E53B53"/>
    <w:multiLevelType w:val="hybridMultilevel"/>
    <w:tmpl w:val="56265E6C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 w15:restartNumberingAfterBreak="0">
    <w:nsid w:val="64990CFD"/>
    <w:multiLevelType w:val="multilevel"/>
    <w:tmpl w:val="EE387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 w15:restartNumberingAfterBreak="0">
    <w:nsid w:val="67893712"/>
    <w:multiLevelType w:val="hybridMultilevel"/>
    <w:tmpl w:val="3DAEA1F0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2" w15:restartNumberingAfterBreak="0">
    <w:nsid w:val="6A4811D1"/>
    <w:multiLevelType w:val="hybridMultilevel"/>
    <w:tmpl w:val="1FCC2EB2"/>
    <w:lvl w:ilvl="0" w:tplc="0419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6CC050B9"/>
    <w:multiLevelType w:val="multilevel"/>
    <w:tmpl w:val="18DC0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 w15:restartNumberingAfterBreak="0">
    <w:nsid w:val="715214DC"/>
    <w:multiLevelType w:val="hybridMultilevel"/>
    <w:tmpl w:val="EB247218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2F2665"/>
    <w:multiLevelType w:val="hybridMultilevel"/>
    <w:tmpl w:val="99D272F6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713120483">
    <w:abstractNumId w:val="11"/>
  </w:num>
  <w:num w:numId="2" w16cid:durableId="89590625">
    <w:abstractNumId w:val="24"/>
  </w:num>
  <w:num w:numId="3" w16cid:durableId="1062216960">
    <w:abstractNumId w:val="9"/>
  </w:num>
  <w:num w:numId="4" w16cid:durableId="886182260">
    <w:abstractNumId w:val="32"/>
  </w:num>
  <w:num w:numId="5" w16cid:durableId="1093892921">
    <w:abstractNumId w:val="19"/>
  </w:num>
  <w:num w:numId="6" w16cid:durableId="76826491">
    <w:abstractNumId w:val="18"/>
  </w:num>
  <w:num w:numId="7" w16cid:durableId="157961504">
    <w:abstractNumId w:val="8"/>
  </w:num>
  <w:num w:numId="8" w16cid:durableId="94524169">
    <w:abstractNumId w:val="22"/>
  </w:num>
  <w:num w:numId="9" w16cid:durableId="1131247717">
    <w:abstractNumId w:val="29"/>
  </w:num>
  <w:num w:numId="10" w16cid:durableId="417681459">
    <w:abstractNumId w:val="33"/>
  </w:num>
  <w:num w:numId="11" w16cid:durableId="1930116464">
    <w:abstractNumId w:val="21"/>
  </w:num>
  <w:num w:numId="12" w16cid:durableId="551114021">
    <w:abstractNumId w:val="27"/>
  </w:num>
  <w:num w:numId="13" w16cid:durableId="1079600301">
    <w:abstractNumId w:val="4"/>
  </w:num>
  <w:num w:numId="14" w16cid:durableId="323092731">
    <w:abstractNumId w:val="35"/>
  </w:num>
  <w:num w:numId="15" w16cid:durableId="1165168427">
    <w:abstractNumId w:val="10"/>
  </w:num>
  <w:num w:numId="16" w16cid:durableId="188033188">
    <w:abstractNumId w:val="34"/>
  </w:num>
  <w:num w:numId="17" w16cid:durableId="1272930107">
    <w:abstractNumId w:val="12"/>
  </w:num>
  <w:num w:numId="18" w16cid:durableId="691032540">
    <w:abstractNumId w:val="26"/>
  </w:num>
  <w:num w:numId="19" w16cid:durableId="969559195">
    <w:abstractNumId w:val="44"/>
  </w:num>
  <w:num w:numId="20" w16cid:durableId="429393023">
    <w:abstractNumId w:val="14"/>
  </w:num>
  <w:num w:numId="21" w16cid:durableId="640620865">
    <w:abstractNumId w:val="3"/>
  </w:num>
  <w:num w:numId="22" w16cid:durableId="156580594">
    <w:abstractNumId w:val="20"/>
  </w:num>
  <w:num w:numId="23" w16cid:durableId="174153738">
    <w:abstractNumId w:val="25"/>
  </w:num>
  <w:num w:numId="24" w16cid:durableId="878513116">
    <w:abstractNumId w:val="16"/>
  </w:num>
  <w:num w:numId="25" w16cid:durableId="549389011">
    <w:abstractNumId w:val="37"/>
  </w:num>
  <w:num w:numId="26" w16cid:durableId="409235909">
    <w:abstractNumId w:val="17"/>
  </w:num>
  <w:num w:numId="27" w16cid:durableId="1500610172">
    <w:abstractNumId w:val="1"/>
  </w:num>
  <w:num w:numId="28" w16cid:durableId="644513059">
    <w:abstractNumId w:val="23"/>
  </w:num>
  <w:num w:numId="29" w16cid:durableId="48116349">
    <w:abstractNumId w:val="30"/>
  </w:num>
  <w:num w:numId="30" w16cid:durableId="515734861">
    <w:abstractNumId w:val="0"/>
  </w:num>
  <w:num w:numId="31" w16cid:durableId="1050497897">
    <w:abstractNumId w:val="40"/>
  </w:num>
  <w:num w:numId="32" w16cid:durableId="940261185">
    <w:abstractNumId w:val="43"/>
  </w:num>
  <w:num w:numId="33" w16cid:durableId="1808084765">
    <w:abstractNumId w:val="6"/>
  </w:num>
  <w:num w:numId="34" w16cid:durableId="894700250">
    <w:abstractNumId w:val="15"/>
  </w:num>
  <w:num w:numId="35" w16cid:durableId="1916430095">
    <w:abstractNumId w:val="28"/>
  </w:num>
  <w:num w:numId="36" w16cid:durableId="1965889217">
    <w:abstractNumId w:val="2"/>
  </w:num>
  <w:num w:numId="37" w16cid:durableId="488592656">
    <w:abstractNumId w:val="38"/>
  </w:num>
  <w:num w:numId="38" w16cid:durableId="12417382">
    <w:abstractNumId w:val="7"/>
  </w:num>
  <w:num w:numId="39" w16cid:durableId="518665552">
    <w:abstractNumId w:val="36"/>
  </w:num>
  <w:num w:numId="40" w16cid:durableId="1854882731">
    <w:abstractNumId w:val="31"/>
  </w:num>
  <w:num w:numId="41" w16cid:durableId="745111481">
    <w:abstractNumId w:val="39"/>
  </w:num>
  <w:num w:numId="42" w16cid:durableId="882257314">
    <w:abstractNumId w:val="41"/>
  </w:num>
  <w:num w:numId="43" w16cid:durableId="1241141716">
    <w:abstractNumId w:val="42"/>
  </w:num>
  <w:num w:numId="44" w16cid:durableId="1755858614">
    <w:abstractNumId w:val="45"/>
  </w:num>
  <w:num w:numId="45" w16cid:durableId="1698307277">
    <w:abstractNumId w:val="13"/>
  </w:num>
  <w:num w:numId="46" w16cid:durableId="228224520">
    <w:abstractNumId w:val="5"/>
  </w:num>
  <w:numIdMacAtCleanup w:val="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attachedTemplate r:id="rId1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848F4"/>
    <w:rsid w:val="000016CC"/>
    <w:rsid w:val="00001F4C"/>
    <w:rsid w:val="00002448"/>
    <w:rsid w:val="00004771"/>
    <w:rsid w:val="00005CF3"/>
    <w:rsid w:val="000079B7"/>
    <w:rsid w:val="0001042B"/>
    <w:rsid w:val="000107E6"/>
    <w:rsid w:val="000113F6"/>
    <w:rsid w:val="000119C0"/>
    <w:rsid w:val="00012272"/>
    <w:rsid w:val="00012F1B"/>
    <w:rsid w:val="00012F4F"/>
    <w:rsid w:val="000130A4"/>
    <w:rsid w:val="00014B04"/>
    <w:rsid w:val="00015441"/>
    <w:rsid w:val="00015F46"/>
    <w:rsid w:val="00016586"/>
    <w:rsid w:val="00016CE3"/>
    <w:rsid w:val="0002026A"/>
    <w:rsid w:val="000242CA"/>
    <w:rsid w:val="00025E64"/>
    <w:rsid w:val="000277F1"/>
    <w:rsid w:val="00030146"/>
    <w:rsid w:val="00031FCF"/>
    <w:rsid w:val="00033486"/>
    <w:rsid w:val="00035432"/>
    <w:rsid w:val="00035E4C"/>
    <w:rsid w:val="00037136"/>
    <w:rsid w:val="000373E9"/>
    <w:rsid w:val="0004044E"/>
    <w:rsid w:val="00041583"/>
    <w:rsid w:val="000415B6"/>
    <w:rsid w:val="00042604"/>
    <w:rsid w:val="000429D2"/>
    <w:rsid w:val="0004307F"/>
    <w:rsid w:val="0004697A"/>
    <w:rsid w:val="00046EC5"/>
    <w:rsid w:val="000501D3"/>
    <w:rsid w:val="00050D4A"/>
    <w:rsid w:val="00060154"/>
    <w:rsid w:val="00061453"/>
    <w:rsid w:val="00061CA5"/>
    <w:rsid w:val="00061DBA"/>
    <w:rsid w:val="00061E30"/>
    <w:rsid w:val="000620C6"/>
    <w:rsid w:val="00062948"/>
    <w:rsid w:val="00063627"/>
    <w:rsid w:val="00064443"/>
    <w:rsid w:val="000645A8"/>
    <w:rsid w:val="00064D6B"/>
    <w:rsid w:val="00064E89"/>
    <w:rsid w:val="00066ACD"/>
    <w:rsid w:val="00067083"/>
    <w:rsid w:val="00070291"/>
    <w:rsid w:val="00071314"/>
    <w:rsid w:val="00076237"/>
    <w:rsid w:val="000763DC"/>
    <w:rsid w:val="000769CC"/>
    <w:rsid w:val="00080F2F"/>
    <w:rsid w:val="0008627A"/>
    <w:rsid w:val="00090D91"/>
    <w:rsid w:val="000917E9"/>
    <w:rsid w:val="00095A81"/>
    <w:rsid w:val="00096978"/>
    <w:rsid w:val="00096D2C"/>
    <w:rsid w:val="000A124F"/>
    <w:rsid w:val="000A1B1D"/>
    <w:rsid w:val="000A28CF"/>
    <w:rsid w:val="000A35FA"/>
    <w:rsid w:val="000A475C"/>
    <w:rsid w:val="000A53EC"/>
    <w:rsid w:val="000A5CE8"/>
    <w:rsid w:val="000A6126"/>
    <w:rsid w:val="000A7B47"/>
    <w:rsid w:val="000B2771"/>
    <w:rsid w:val="000B29A8"/>
    <w:rsid w:val="000B46A0"/>
    <w:rsid w:val="000B7617"/>
    <w:rsid w:val="000C0A29"/>
    <w:rsid w:val="000C1B48"/>
    <w:rsid w:val="000C24B4"/>
    <w:rsid w:val="000C2C08"/>
    <w:rsid w:val="000C2F1F"/>
    <w:rsid w:val="000C367E"/>
    <w:rsid w:val="000C5024"/>
    <w:rsid w:val="000C52AA"/>
    <w:rsid w:val="000C5A10"/>
    <w:rsid w:val="000C6060"/>
    <w:rsid w:val="000C615A"/>
    <w:rsid w:val="000C75B1"/>
    <w:rsid w:val="000C766B"/>
    <w:rsid w:val="000D2FC1"/>
    <w:rsid w:val="000D3256"/>
    <w:rsid w:val="000D32F4"/>
    <w:rsid w:val="000D54FF"/>
    <w:rsid w:val="000D56DA"/>
    <w:rsid w:val="000D5FCE"/>
    <w:rsid w:val="000D624C"/>
    <w:rsid w:val="000D661D"/>
    <w:rsid w:val="000D6BB5"/>
    <w:rsid w:val="000D6E24"/>
    <w:rsid w:val="000E0237"/>
    <w:rsid w:val="000E05DF"/>
    <w:rsid w:val="000E0ADE"/>
    <w:rsid w:val="000E1584"/>
    <w:rsid w:val="000E182B"/>
    <w:rsid w:val="000E2EDE"/>
    <w:rsid w:val="000E3ECE"/>
    <w:rsid w:val="000E4302"/>
    <w:rsid w:val="000E4B72"/>
    <w:rsid w:val="000E6DE7"/>
    <w:rsid w:val="000E7EB4"/>
    <w:rsid w:val="000F3EB8"/>
    <w:rsid w:val="000F48E7"/>
    <w:rsid w:val="000F4E47"/>
    <w:rsid w:val="000F56AF"/>
    <w:rsid w:val="000F64A2"/>
    <w:rsid w:val="000F6DB0"/>
    <w:rsid w:val="001000B5"/>
    <w:rsid w:val="00100567"/>
    <w:rsid w:val="00100B0B"/>
    <w:rsid w:val="00101B53"/>
    <w:rsid w:val="00104286"/>
    <w:rsid w:val="00104791"/>
    <w:rsid w:val="0010637A"/>
    <w:rsid w:val="0010692C"/>
    <w:rsid w:val="001104FD"/>
    <w:rsid w:val="001123F3"/>
    <w:rsid w:val="001125DF"/>
    <w:rsid w:val="00112B59"/>
    <w:rsid w:val="00112B5C"/>
    <w:rsid w:val="00112E9E"/>
    <w:rsid w:val="001130C4"/>
    <w:rsid w:val="001149F1"/>
    <w:rsid w:val="0011564B"/>
    <w:rsid w:val="0011698B"/>
    <w:rsid w:val="00117BC0"/>
    <w:rsid w:val="00120398"/>
    <w:rsid w:val="00120844"/>
    <w:rsid w:val="00121970"/>
    <w:rsid w:val="001219EE"/>
    <w:rsid w:val="00121C3C"/>
    <w:rsid w:val="00121F36"/>
    <w:rsid w:val="00122BE9"/>
    <w:rsid w:val="00122F8B"/>
    <w:rsid w:val="00124097"/>
    <w:rsid w:val="00124178"/>
    <w:rsid w:val="00125D2D"/>
    <w:rsid w:val="00126F4A"/>
    <w:rsid w:val="001314E4"/>
    <w:rsid w:val="00132ED2"/>
    <w:rsid w:val="001352AD"/>
    <w:rsid w:val="00135E56"/>
    <w:rsid w:val="00137BC9"/>
    <w:rsid w:val="00140863"/>
    <w:rsid w:val="00141C13"/>
    <w:rsid w:val="00142297"/>
    <w:rsid w:val="001445F7"/>
    <w:rsid w:val="00144BDC"/>
    <w:rsid w:val="00145856"/>
    <w:rsid w:val="001469E1"/>
    <w:rsid w:val="00147A7B"/>
    <w:rsid w:val="00147FA9"/>
    <w:rsid w:val="00150E8A"/>
    <w:rsid w:val="0015128D"/>
    <w:rsid w:val="001522B6"/>
    <w:rsid w:val="00152678"/>
    <w:rsid w:val="00153CB5"/>
    <w:rsid w:val="00153F69"/>
    <w:rsid w:val="001546A4"/>
    <w:rsid w:val="00155130"/>
    <w:rsid w:val="0015583E"/>
    <w:rsid w:val="0015760F"/>
    <w:rsid w:val="00157890"/>
    <w:rsid w:val="00160571"/>
    <w:rsid w:val="001621FD"/>
    <w:rsid w:val="0016263C"/>
    <w:rsid w:val="00163266"/>
    <w:rsid w:val="001651CC"/>
    <w:rsid w:val="00165CDB"/>
    <w:rsid w:val="00166062"/>
    <w:rsid w:val="00166562"/>
    <w:rsid w:val="00167080"/>
    <w:rsid w:val="00170AB0"/>
    <w:rsid w:val="00170C1A"/>
    <w:rsid w:val="00171C52"/>
    <w:rsid w:val="00171CCB"/>
    <w:rsid w:val="00172069"/>
    <w:rsid w:val="0017213B"/>
    <w:rsid w:val="00174C70"/>
    <w:rsid w:val="00174FEC"/>
    <w:rsid w:val="001754D8"/>
    <w:rsid w:val="00175EC1"/>
    <w:rsid w:val="00176FDA"/>
    <w:rsid w:val="00180B32"/>
    <w:rsid w:val="001825E4"/>
    <w:rsid w:val="001826F0"/>
    <w:rsid w:val="00184273"/>
    <w:rsid w:val="001845B0"/>
    <w:rsid w:val="00184966"/>
    <w:rsid w:val="00184F59"/>
    <w:rsid w:val="00185507"/>
    <w:rsid w:val="00185590"/>
    <w:rsid w:val="001871EF"/>
    <w:rsid w:val="00187717"/>
    <w:rsid w:val="00190145"/>
    <w:rsid w:val="001901F8"/>
    <w:rsid w:val="00190963"/>
    <w:rsid w:val="00192C65"/>
    <w:rsid w:val="00193306"/>
    <w:rsid w:val="00194D97"/>
    <w:rsid w:val="00195229"/>
    <w:rsid w:val="001954D3"/>
    <w:rsid w:val="00195803"/>
    <w:rsid w:val="00196237"/>
    <w:rsid w:val="00197714"/>
    <w:rsid w:val="00197790"/>
    <w:rsid w:val="001A0138"/>
    <w:rsid w:val="001A094F"/>
    <w:rsid w:val="001A418D"/>
    <w:rsid w:val="001A59A5"/>
    <w:rsid w:val="001A6FEA"/>
    <w:rsid w:val="001A79BA"/>
    <w:rsid w:val="001A7F8A"/>
    <w:rsid w:val="001B0F5C"/>
    <w:rsid w:val="001B312A"/>
    <w:rsid w:val="001B3D60"/>
    <w:rsid w:val="001B560D"/>
    <w:rsid w:val="001B6421"/>
    <w:rsid w:val="001B7458"/>
    <w:rsid w:val="001C067C"/>
    <w:rsid w:val="001C2C7B"/>
    <w:rsid w:val="001C2E40"/>
    <w:rsid w:val="001C30F2"/>
    <w:rsid w:val="001C346F"/>
    <w:rsid w:val="001C3B9B"/>
    <w:rsid w:val="001C5072"/>
    <w:rsid w:val="001C53B6"/>
    <w:rsid w:val="001C53CF"/>
    <w:rsid w:val="001C6794"/>
    <w:rsid w:val="001C6DFA"/>
    <w:rsid w:val="001C7595"/>
    <w:rsid w:val="001D0587"/>
    <w:rsid w:val="001D117A"/>
    <w:rsid w:val="001D151F"/>
    <w:rsid w:val="001D39E7"/>
    <w:rsid w:val="001D3D2C"/>
    <w:rsid w:val="001D3D8F"/>
    <w:rsid w:val="001D5C1E"/>
    <w:rsid w:val="001D72A4"/>
    <w:rsid w:val="001E2B08"/>
    <w:rsid w:val="001E2B25"/>
    <w:rsid w:val="001E3AEE"/>
    <w:rsid w:val="001E4A1F"/>
    <w:rsid w:val="001E7D22"/>
    <w:rsid w:val="001F0986"/>
    <w:rsid w:val="001F0B82"/>
    <w:rsid w:val="001F1368"/>
    <w:rsid w:val="001F14F5"/>
    <w:rsid w:val="001F1A7E"/>
    <w:rsid w:val="001F2090"/>
    <w:rsid w:val="001F269F"/>
    <w:rsid w:val="001F3AC2"/>
    <w:rsid w:val="001F512B"/>
    <w:rsid w:val="00200AAE"/>
    <w:rsid w:val="00202AFF"/>
    <w:rsid w:val="00202CC5"/>
    <w:rsid w:val="00203A73"/>
    <w:rsid w:val="00203F08"/>
    <w:rsid w:val="00204044"/>
    <w:rsid w:val="0021051B"/>
    <w:rsid w:val="0021182E"/>
    <w:rsid w:val="00211BEB"/>
    <w:rsid w:val="002143BD"/>
    <w:rsid w:val="00214D64"/>
    <w:rsid w:val="00215C80"/>
    <w:rsid w:val="00216303"/>
    <w:rsid w:val="002174DF"/>
    <w:rsid w:val="00217CF2"/>
    <w:rsid w:val="0022016C"/>
    <w:rsid w:val="002204E6"/>
    <w:rsid w:val="002208FB"/>
    <w:rsid w:val="00220B61"/>
    <w:rsid w:val="00220CD3"/>
    <w:rsid w:val="00224A12"/>
    <w:rsid w:val="00225207"/>
    <w:rsid w:val="00226418"/>
    <w:rsid w:val="00227BC9"/>
    <w:rsid w:val="002306FF"/>
    <w:rsid w:val="002312F4"/>
    <w:rsid w:val="00231A17"/>
    <w:rsid w:val="0023337E"/>
    <w:rsid w:val="00233389"/>
    <w:rsid w:val="0023358E"/>
    <w:rsid w:val="00234BE7"/>
    <w:rsid w:val="002356C7"/>
    <w:rsid w:val="00237525"/>
    <w:rsid w:val="00237A17"/>
    <w:rsid w:val="00237AB0"/>
    <w:rsid w:val="00237DEA"/>
    <w:rsid w:val="002408B2"/>
    <w:rsid w:val="00241325"/>
    <w:rsid w:val="00241FD1"/>
    <w:rsid w:val="00245D43"/>
    <w:rsid w:val="00245DE2"/>
    <w:rsid w:val="00246B8F"/>
    <w:rsid w:val="00246D58"/>
    <w:rsid w:val="00246EC8"/>
    <w:rsid w:val="00246FCA"/>
    <w:rsid w:val="00247D34"/>
    <w:rsid w:val="0025324C"/>
    <w:rsid w:val="00253F39"/>
    <w:rsid w:val="00254031"/>
    <w:rsid w:val="0025560E"/>
    <w:rsid w:val="002556C8"/>
    <w:rsid w:val="00256AF5"/>
    <w:rsid w:val="002577F2"/>
    <w:rsid w:val="0026035B"/>
    <w:rsid w:val="00260D10"/>
    <w:rsid w:val="00262427"/>
    <w:rsid w:val="00262EDC"/>
    <w:rsid w:val="00264479"/>
    <w:rsid w:val="0026722C"/>
    <w:rsid w:val="002674E1"/>
    <w:rsid w:val="002677C8"/>
    <w:rsid w:val="00271863"/>
    <w:rsid w:val="00272357"/>
    <w:rsid w:val="002802B1"/>
    <w:rsid w:val="00280E8D"/>
    <w:rsid w:val="0028268B"/>
    <w:rsid w:val="002854A6"/>
    <w:rsid w:val="00285620"/>
    <w:rsid w:val="00286CAB"/>
    <w:rsid w:val="002909BB"/>
    <w:rsid w:val="002923A0"/>
    <w:rsid w:val="0029286F"/>
    <w:rsid w:val="002928B4"/>
    <w:rsid w:val="002929F9"/>
    <w:rsid w:val="00292FC8"/>
    <w:rsid w:val="00294835"/>
    <w:rsid w:val="002961A9"/>
    <w:rsid w:val="00296A33"/>
    <w:rsid w:val="002A0302"/>
    <w:rsid w:val="002A2040"/>
    <w:rsid w:val="002A3B32"/>
    <w:rsid w:val="002A5014"/>
    <w:rsid w:val="002A5151"/>
    <w:rsid w:val="002B08D0"/>
    <w:rsid w:val="002B27F7"/>
    <w:rsid w:val="002B408F"/>
    <w:rsid w:val="002B493A"/>
    <w:rsid w:val="002B5DDF"/>
    <w:rsid w:val="002B7185"/>
    <w:rsid w:val="002C19AD"/>
    <w:rsid w:val="002C255D"/>
    <w:rsid w:val="002C29BA"/>
    <w:rsid w:val="002C2D59"/>
    <w:rsid w:val="002C324E"/>
    <w:rsid w:val="002C7F1A"/>
    <w:rsid w:val="002D05E9"/>
    <w:rsid w:val="002D0B19"/>
    <w:rsid w:val="002D528C"/>
    <w:rsid w:val="002D7D53"/>
    <w:rsid w:val="002E0ACA"/>
    <w:rsid w:val="002E245F"/>
    <w:rsid w:val="002E39C4"/>
    <w:rsid w:val="002E4D4E"/>
    <w:rsid w:val="002E4D86"/>
    <w:rsid w:val="002E51D1"/>
    <w:rsid w:val="002E70D2"/>
    <w:rsid w:val="002F10F2"/>
    <w:rsid w:val="002F383A"/>
    <w:rsid w:val="002F4656"/>
    <w:rsid w:val="002F61AE"/>
    <w:rsid w:val="002F65D6"/>
    <w:rsid w:val="002F692A"/>
    <w:rsid w:val="002F7C06"/>
    <w:rsid w:val="00301C2F"/>
    <w:rsid w:val="00302336"/>
    <w:rsid w:val="00304603"/>
    <w:rsid w:val="003050E8"/>
    <w:rsid w:val="00305B08"/>
    <w:rsid w:val="00306058"/>
    <w:rsid w:val="003060EE"/>
    <w:rsid w:val="003101EC"/>
    <w:rsid w:val="00311DAA"/>
    <w:rsid w:val="00312A40"/>
    <w:rsid w:val="00312AEE"/>
    <w:rsid w:val="003136F3"/>
    <w:rsid w:val="0031405B"/>
    <w:rsid w:val="00314FE3"/>
    <w:rsid w:val="0032037D"/>
    <w:rsid w:val="00320720"/>
    <w:rsid w:val="0032349F"/>
    <w:rsid w:val="00323D72"/>
    <w:rsid w:val="00323E26"/>
    <w:rsid w:val="00323EE5"/>
    <w:rsid w:val="00325B79"/>
    <w:rsid w:val="00325EC5"/>
    <w:rsid w:val="00327CC5"/>
    <w:rsid w:val="0033003E"/>
    <w:rsid w:val="00331DE7"/>
    <w:rsid w:val="00332AB7"/>
    <w:rsid w:val="003333FA"/>
    <w:rsid w:val="00333F37"/>
    <w:rsid w:val="00337593"/>
    <w:rsid w:val="00337BE2"/>
    <w:rsid w:val="00337C28"/>
    <w:rsid w:val="00340268"/>
    <w:rsid w:val="00341122"/>
    <w:rsid w:val="0034142A"/>
    <w:rsid w:val="003428D1"/>
    <w:rsid w:val="00343DE7"/>
    <w:rsid w:val="0034436F"/>
    <w:rsid w:val="003449EA"/>
    <w:rsid w:val="00344A2F"/>
    <w:rsid w:val="003500CD"/>
    <w:rsid w:val="0035012A"/>
    <w:rsid w:val="0035227A"/>
    <w:rsid w:val="0035347A"/>
    <w:rsid w:val="00353644"/>
    <w:rsid w:val="00355C22"/>
    <w:rsid w:val="00361515"/>
    <w:rsid w:val="003625C5"/>
    <w:rsid w:val="003625D5"/>
    <w:rsid w:val="003646E6"/>
    <w:rsid w:val="0036655E"/>
    <w:rsid w:val="003665EB"/>
    <w:rsid w:val="00367B2E"/>
    <w:rsid w:val="003700A0"/>
    <w:rsid w:val="0037380D"/>
    <w:rsid w:val="00376C9C"/>
    <w:rsid w:val="0037774C"/>
    <w:rsid w:val="00377760"/>
    <w:rsid w:val="00377C4D"/>
    <w:rsid w:val="0038227F"/>
    <w:rsid w:val="00382562"/>
    <w:rsid w:val="003829AF"/>
    <w:rsid w:val="0038358E"/>
    <w:rsid w:val="00385284"/>
    <w:rsid w:val="00385966"/>
    <w:rsid w:val="00385B30"/>
    <w:rsid w:val="00385B96"/>
    <w:rsid w:val="00386010"/>
    <w:rsid w:val="0038622B"/>
    <w:rsid w:val="003864FA"/>
    <w:rsid w:val="0038761D"/>
    <w:rsid w:val="00387C09"/>
    <w:rsid w:val="00390054"/>
    <w:rsid w:val="00391E39"/>
    <w:rsid w:val="0039240A"/>
    <w:rsid w:val="00392494"/>
    <w:rsid w:val="003940C7"/>
    <w:rsid w:val="00394881"/>
    <w:rsid w:val="00395634"/>
    <w:rsid w:val="00395AC9"/>
    <w:rsid w:val="00395F7C"/>
    <w:rsid w:val="00396343"/>
    <w:rsid w:val="003967F3"/>
    <w:rsid w:val="00396C5B"/>
    <w:rsid w:val="00396DEF"/>
    <w:rsid w:val="00397AA1"/>
    <w:rsid w:val="003A087C"/>
    <w:rsid w:val="003A08E5"/>
    <w:rsid w:val="003A181C"/>
    <w:rsid w:val="003A26BA"/>
    <w:rsid w:val="003A2EBE"/>
    <w:rsid w:val="003A3528"/>
    <w:rsid w:val="003A48E1"/>
    <w:rsid w:val="003A6569"/>
    <w:rsid w:val="003A6C22"/>
    <w:rsid w:val="003B062A"/>
    <w:rsid w:val="003B0FE7"/>
    <w:rsid w:val="003B2256"/>
    <w:rsid w:val="003B3206"/>
    <w:rsid w:val="003B517A"/>
    <w:rsid w:val="003B5468"/>
    <w:rsid w:val="003B5969"/>
    <w:rsid w:val="003B5E47"/>
    <w:rsid w:val="003B7ED1"/>
    <w:rsid w:val="003C050B"/>
    <w:rsid w:val="003C066A"/>
    <w:rsid w:val="003C11C3"/>
    <w:rsid w:val="003C134B"/>
    <w:rsid w:val="003C1D8B"/>
    <w:rsid w:val="003C3129"/>
    <w:rsid w:val="003C3B05"/>
    <w:rsid w:val="003C47D0"/>
    <w:rsid w:val="003C5F78"/>
    <w:rsid w:val="003C6510"/>
    <w:rsid w:val="003C72F0"/>
    <w:rsid w:val="003C74BA"/>
    <w:rsid w:val="003D05ED"/>
    <w:rsid w:val="003D07DA"/>
    <w:rsid w:val="003D15B3"/>
    <w:rsid w:val="003D1AB2"/>
    <w:rsid w:val="003D39ED"/>
    <w:rsid w:val="003D3B82"/>
    <w:rsid w:val="003D5710"/>
    <w:rsid w:val="003D5F70"/>
    <w:rsid w:val="003D6619"/>
    <w:rsid w:val="003D6FD1"/>
    <w:rsid w:val="003D7C57"/>
    <w:rsid w:val="003E0AC3"/>
    <w:rsid w:val="003E1F3E"/>
    <w:rsid w:val="003E3BAC"/>
    <w:rsid w:val="003E6332"/>
    <w:rsid w:val="003E743D"/>
    <w:rsid w:val="003E751E"/>
    <w:rsid w:val="003E7B4E"/>
    <w:rsid w:val="003F0494"/>
    <w:rsid w:val="003F0B3E"/>
    <w:rsid w:val="003F1081"/>
    <w:rsid w:val="003F162D"/>
    <w:rsid w:val="003F1B69"/>
    <w:rsid w:val="003F321F"/>
    <w:rsid w:val="003F4F34"/>
    <w:rsid w:val="003F5024"/>
    <w:rsid w:val="004014A5"/>
    <w:rsid w:val="004023B5"/>
    <w:rsid w:val="00403528"/>
    <w:rsid w:val="00403966"/>
    <w:rsid w:val="00404685"/>
    <w:rsid w:val="00405EC5"/>
    <w:rsid w:val="00406CC1"/>
    <w:rsid w:val="00406E9D"/>
    <w:rsid w:val="00406FEE"/>
    <w:rsid w:val="00411021"/>
    <w:rsid w:val="004111E7"/>
    <w:rsid w:val="00411C97"/>
    <w:rsid w:val="00412100"/>
    <w:rsid w:val="004140F2"/>
    <w:rsid w:val="00415A64"/>
    <w:rsid w:val="0041778B"/>
    <w:rsid w:val="004209CA"/>
    <w:rsid w:val="00422148"/>
    <w:rsid w:val="00422E2A"/>
    <w:rsid w:val="00422F44"/>
    <w:rsid w:val="004248D2"/>
    <w:rsid w:val="00430187"/>
    <w:rsid w:val="00430678"/>
    <w:rsid w:val="00430B5E"/>
    <w:rsid w:val="00432C6E"/>
    <w:rsid w:val="00432E5E"/>
    <w:rsid w:val="00434689"/>
    <w:rsid w:val="004415AD"/>
    <w:rsid w:val="00441FD5"/>
    <w:rsid w:val="004433E9"/>
    <w:rsid w:val="00443D99"/>
    <w:rsid w:val="00444868"/>
    <w:rsid w:val="00444D75"/>
    <w:rsid w:val="0044557F"/>
    <w:rsid w:val="004459BC"/>
    <w:rsid w:val="004509F2"/>
    <w:rsid w:val="00451189"/>
    <w:rsid w:val="00452317"/>
    <w:rsid w:val="004532AB"/>
    <w:rsid w:val="004549B3"/>
    <w:rsid w:val="00457088"/>
    <w:rsid w:val="0045774D"/>
    <w:rsid w:val="004605A8"/>
    <w:rsid w:val="00460C79"/>
    <w:rsid w:val="00460C95"/>
    <w:rsid w:val="0046172C"/>
    <w:rsid w:val="00461E4F"/>
    <w:rsid w:val="00462300"/>
    <w:rsid w:val="00464485"/>
    <w:rsid w:val="0046483E"/>
    <w:rsid w:val="00464BF2"/>
    <w:rsid w:val="00465E9A"/>
    <w:rsid w:val="00467182"/>
    <w:rsid w:val="00470646"/>
    <w:rsid w:val="00471D99"/>
    <w:rsid w:val="00474A8C"/>
    <w:rsid w:val="004767B0"/>
    <w:rsid w:val="00476A50"/>
    <w:rsid w:val="004770CC"/>
    <w:rsid w:val="00477237"/>
    <w:rsid w:val="004777F5"/>
    <w:rsid w:val="00480BF4"/>
    <w:rsid w:val="004813DF"/>
    <w:rsid w:val="0048477E"/>
    <w:rsid w:val="004848F4"/>
    <w:rsid w:val="00484DF3"/>
    <w:rsid w:val="00484F5D"/>
    <w:rsid w:val="0048652B"/>
    <w:rsid w:val="00487FE3"/>
    <w:rsid w:val="00490091"/>
    <w:rsid w:val="0049199C"/>
    <w:rsid w:val="00491B1A"/>
    <w:rsid w:val="00492615"/>
    <w:rsid w:val="00492B2C"/>
    <w:rsid w:val="00492BA3"/>
    <w:rsid w:val="004969E7"/>
    <w:rsid w:val="00497A31"/>
    <w:rsid w:val="004A07B6"/>
    <w:rsid w:val="004A1118"/>
    <w:rsid w:val="004A3CD7"/>
    <w:rsid w:val="004A4452"/>
    <w:rsid w:val="004A5A72"/>
    <w:rsid w:val="004A6E48"/>
    <w:rsid w:val="004B0197"/>
    <w:rsid w:val="004B0545"/>
    <w:rsid w:val="004B0DE0"/>
    <w:rsid w:val="004B1BF5"/>
    <w:rsid w:val="004B1C3A"/>
    <w:rsid w:val="004B3BDD"/>
    <w:rsid w:val="004B5540"/>
    <w:rsid w:val="004B6648"/>
    <w:rsid w:val="004B6C30"/>
    <w:rsid w:val="004B799A"/>
    <w:rsid w:val="004B7A1B"/>
    <w:rsid w:val="004C0790"/>
    <w:rsid w:val="004C2E55"/>
    <w:rsid w:val="004C3B9E"/>
    <w:rsid w:val="004C42C6"/>
    <w:rsid w:val="004C450F"/>
    <w:rsid w:val="004C6B76"/>
    <w:rsid w:val="004C6FFE"/>
    <w:rsid w:val="004D072C"/>
    <w:rsid w:val="004D1FBE"/>
    <w:rsid w:val="004D2269"/>
    <w:rsid w:val="004D3986"/>
    <w:rsid w:val="004D4AFE"/>
    <w:rsid w:val="004D5ADB"/>
    <w:rsid w:val="004D60C0"/>
    <w:rsid w:val="004D60D4"/>
    <w:rsid w:val="004E15B4"/>
    <w:rsid w:val="004E227B"/>
    <w:rsid w:val="004E3AB3"/>
    <w:rsid w:val="004E52A6"/>
    <w:rsid w:val="004E68BE"/>
    <w:rsid w:val="004E6ED5"/>
    <w:rsid w:val="004F222A"/>
    <w:rsid w:val="004F3C60"/>
    <w:rsid w:val="004F3E34"/>
    <w:rsid w:val="004F48E2"/>
    <w:rsid w:val="004F49C9"/>
    <w:rsid w:val="004F5A63"/>
    <w:rsid w:val="004F772E"/>
    <w:rsid w:val="004F7D21"/>
    <w:rsid w:val="0050361D"/>
    <w:rsid w:val="00503B4A"/>
    <w:rsid w:val="00504A1F"/>
    <w:rsid w:val="00505961"/>
    <w:rsid w:val="00506F6E"/>
    <w:rsid w:val="00507F00"/>
    <w:rsid w:val="00510F4F"/>
    <w:rsid w:val="0051232C"/>
    <w:rsid w:val="0051355B"/>
    <w:rsid w:val="00513EEC"/>
    <w:rsid w:val="005148B7"/>
    <w:rsid w:val="00514C59"/>
    <w:rsid w:val="005154DD"/>
    <w:rsid w:val="0051737F"/>
    <w:rsid w:val="00520235"/>
    <w:rsid w:val="00521630"/>
    <w:rsid w:val="00526A4F"/>
    <w:rsid w:val="00530E36"/>
    <w:rsid w:val="00531426"/>
    <w:rsid w:val="00531EAE"/>
    <w:rsid w:val="00533215"/>
    <w:rsid w:val="005335B1"/>
    <w:rsid w:val="00536439"/>
    <w:rsid w:val="0053764D"/>
    <w:rsid w:val="005404C3"/>
    <w:rsid w:val="00541CE8"/>
    <w:rsid w:val="005431EB"/>
    <w:rsid w:val="00545352"/>
    <w:rsid w:val="005467DF"/>
    <w:rsid w:val="0054769C"/>
    <w:rsid w:val="005476A2"/>
    <w:rsid w:val="005563DF"/>
    <w:rsid w:val="005567B5"/>
    <w:rsid w:val="005571C4"/>
    <w:rsid w:val="0056067C"/>
    <w:rsid w:val="00561192"/>
    <w:rsid w:val="005617EA"/>
    <w:rsid w:val="00561D74"/>
    <w:rsid w:val="00566243"/>
    <w:rsid w:val="00566E29"/>
    <w:rsid w:val="0056787D"/>
    <w:rsid w:val="00567C3E"/>
    <w:rsid w:val="005700D8"/>
    <w:rsid w:val="00571AA4"/>
    <w:rsid w:val="00572398"/>
    <w:rsid w:val="00572F34"/>
    <w:rsid w:val="0057374E"/>
    <w:rsid w:val="0057387A"/>
    <w:rsid w:val="005763F8"/>
    <w:rsid w:val="005764DC"/>
    <w:rsid w:val="005813FA"/>
    <w:rsid w:val="0058170B"/>
    <w:rsid w:val="005823EE"/>
    <w:rsid w:val="00585032"/>
    <w:rsid w:val="00586425"/>
    <w:rsid w:val="0058694A"/>
    <w:rsid w:val="005871D6"/>
    <w:rsid w:val="00587A3B"/>
    <w:rsid w:val="00590ADB"/>
    <w:rsid w:val="00591371"/>
    <w:rsid w:val="00591E4B"/>
    <w:rsid w:val="0059277E"/>
    <w:rsid w:val="00592D37"/>
    <w:rsid w:val="00593B97"/>
    <w:rsid w:val="00594776"/>
    <w:rsid w:val="0059563F"/>
    <w:rsid w:val="00595826"/>
    <w:rsid w:val="00596E97"/>
    <w:rsid w:val="00597DAD"/>
    <w:rsid w:val="005A09D6"/>
    <w:rsid w:val="005A1057"/>
    <w:rsid w:val="005A1A83"/>
    <w:rsid w:val="005A2468"/>
    <w:rsid w:val="005A284A"/>
    <w:rsid w:val="005A3DD0"/>
    <w:rsid w:val="005A43CB"/>
    <w:rsid w:val="005A4E0F"/>
    <w:rsid w:val="005A4E55"/>
    <w:rsid w:val="005A55CD"/>
    <w:rsid w:val="005A5F58"/>
    <w:rsid w:val="005B01EC"/>
    <w:rsid w:val="005B03AA"/>
    <w:rsid w:val="005B0E11"/>
    <w:rsid w:val="005B1C4C"/>
    <w:rsid w:val="005B3CEE"/>
    <w:rsid w:val="005B5175"/>
    <w:rsid w:val="005B5584"/>
    <w:rsid w:val="005B7A71"/>
    <w:rsid w:val="005C15B0"/>
    <w:rsid w:val="005C3466"/>
    <w:rsid w:val="005C52D0"/>
    <w:rsid w:val="005C7713"/>
    <w:rsid w:val="005C78E6"/>
    <w:rsid w:val="005D03D7"/>
    <w:rsid w:val="005D15C3"/>
    <w:rsid w:val="005D197D"/>
    <w:rsid w:val="005D1C6B"/>
    <w:rsid w:val="005D50AB"/>
    <w:rsid w:val="005D514C"/>
    <w:rsid w:val="005D530D"/>
    <w:rsid w:val="005D5CC8"/>
    <w:rsid w:val="005D743B"/>
    <w:rsid w:val="005D7738"/>
    <w:rsid w:val="005D7762"/>
    <w:rsid w:val="005E0013"/>
    <w:rsid w:val="005E0708"/>
    <w:rsid w:val="005E0802"/>
    <w:rsid w:val="005E09B2"/>
    <w:rsid w:val="005E15BC"/>
    <w:rsid w:val="005E3756"/>
    <w:rsid w:val="005E3B85"/>
    <w:rsid w:val="005E3BDF"/>
    <w:rsid w:val="005E5628"/>
    <w:rsid w:val="005E738B"/>
    <w:rsid w:val="005E7418"/>
    <w:rsid w:val="005F0CF9"/>
    <w:rsid w:val="005F36AE"/>
    <w:rsid w:val="005F50CE"/>
    <w:rsid w:val="005F6127"/>
    <w:rsid w:val="005F6D4D"/>
    <w:rsid w:val="005F6ED8"/>
    <w:rsid w:val="005F799A"/>
    <w:rsid w:val="006011F4"/>
    <w:rsid w:val="006027F0"/>
    <w:rsid w:val="00602C96"/>
    <w:rsid w:val="00602C9F"/>
    <w:rsid w:val="00605856"/>
    <w:rsid w:val="00606330"/>
    <w:rsid w:val="00607281"/>
    <w:rsid w:val="00607557"/>
    <w:rsid w:val="00607A72"/>
    <w:rsid w:val="00607D96"/>
    <w:rsid w:val="0061019B"/>
    <w:rsid w:val="00612702"/>
    <w:rsid w:val="00612766"/>
    <w:rsid w:val="00612FE3"/>
    <w:rsid w:val="00613014"/>
    <w:rsid w:val="00615820"/>
    <w:rsid w:val="00617B98"/>
    <w:rsid w:val="00620304"/>
    <w:rsid w:val="006208A3"/>
    <w:rsid w:val="00623495"/>
    <w:rsid w:val="0062419C"/>
    <w:rsid w:val="006241BA"/>
    <w:rsid w:val="00626510"/>
    <w:rsid w:val="0063044B"/>
    <w:rsid w:val="006316FB"/>
    <w:rsid w:val="006326ED"/>
    <w:rsid w:val="006349D2"/>
    <w:rsid w:val="00634DC8"/>
    <w:rsid w:val="00635A2E"/>
    <w:rsid w:val="00635DE0"/>
    <w:rsid w:val="0063723B"/>
    <w:rsid w:val="006402E7"/>
    <w:rsid w:val="00641CE2"/>
    <w:rsid w:val="00642BB5"/>
    <w:rsid w:val="00642DCB"/>
    <w:rsid w:val="00643C83"/>
    <w:rsid w:val="00645F9B"/>
    <w:rsid w:val="0064629A"/>
    <w:rsid w:val="00646D08"/>
    <w:rsid w:val="006478A9"/>
    <w:rsid w:val="00647D36"/>
    <w:rsid w:val="006504D3"/>
    <w:rsid w:val="006506A1"/>
    <w:rsid w:val="00650A33"/>
    <w:rsid w:val="00650B42"/>
    <w:rsid w:val="00650C66"/>
    <w:rsid w:val="00652785"/>
    <w:rsid w:val="0065354B"/>
    <w:rsid w:val="00654A4C"/>
    <w:rsid w:val="00656507"/>
    <w:rsid w:val="00656A6B"/>
    <w:rsid w:val="00657094"/>
    <w:rsid w:val="006601C8"/>
    <w:rsid w:val="0066037D"/>
    <w:rsid w:val="00660790"/>
    <w:rsid w:val="00660B9C"/>
    <w:rsid w:val="00662C2A"/>
    <w:rsid w:val="00662F4E"/>
    <w:rsid w:val="00666168"/>
    <w:rsid w:val="00666BC7"/>
    <w:rsid w:val="00666C36"/>
    <w:rsid w:val="00667369"/>
    <w:rsid w:val="0067173F"/>
    <w:rsid w:val="00673A1A"/>
    <w:rsid w:val="00673EE4"/>
    <w:rsid w:val="006750F1"/>
    <w:rsid w:val="006752AF"/>
    <w:rsid w:val="00675CC8"/>
    <w:rsid w:val="00676458"/>
    <w:rsid w:val="00676523"/>
    <w:rsid w:val="00676547"/>
    <w:rsid w:val="00680E74"/>
    <w:rsid w:val="006816B0"/>
    <w:rsid w:val="00681833"/>
    <w:rsid w:val="00682941"/>
    <w:rsid w:val="00683742"/>
    <w:rsid w:val="00684D9D"/>
    <w:rsid w:val="00684E92"/>
    <w:rsid w:val="006865E6"/>
    <w:rsid w:val="00686C47"/>
    <w:rsid w:val="00690141"/>
    <w:rsid w:val="00691071"/>
    <w:rsid w:val="006913CB"/>
    <w:rsid w:val="006922AA"/>
    <w:rsid w:val="00693B83"/>
    <w:rsid w:val="00694512"/>
    <w:rsid w:val="00694ECE"/>
    <w:rsid w:val="006959F4"/>
    <w:rsid w:val="00696D08"/>
    <w:rsid w:val="006A0037"/>
    <w:rsid w:val="006A07BB"/>
    <w:rsid w:val="006A1BB0"/>
    <w:rsid w:val="006A243A"/>
    <w:rsid w:val="006A58F1"/>
    <w:rsid w:val="006A7891"/>
    <w:rsid w:val="006A7927"/>
    <w:rsid w:val="006B07CC"/>
    <w:rsid w:val="006B163C"/>
    <w:rsid w:val="006B29FF"/>
    <w:rsid w:val="006B2B47"/>
    <w:rsid w:val="006B2E56"/>
    <w:rsid w:val="006B2E80"/>
    <w:rsid w:val="006B3A8A"/>
    <w:rsid w:val="006B50D2"/>
    <w:rsid w:val="006B539C"/>
    <w:rsid w:val="006B5825"/>
    <w:rsid w:val="006B6093"/>
    <w:rsid w:val="006B7080"/>
    <w:rsid w:val="006C07B2"/>
    <w:rsid w:val="006C1510"/>
    <w:rsid w:val="006C2A2E"/>
    <w:rsid w:val="006C2A60"/>
    <w:rsid w:val="006C39DE"/>
    <w:rsid w:val="006C3A05"/>
    <w:rsid w:val="006C3A20"/>
    <w:rsid w:val="006C4990"/>
    <w:rsid w:val="006C500C"/>
    <w:rsid w:val="006C57E8"/>
    <w:rsid w:val="006C62BC"/>
    <w:rsid w:val="006C7041"/>
    <w:rsid w:val="006D19EE"/>
    <w:rsid w:val="006D4524"/>
    <w:rsid w:val="006D5ED5"/>
    <w:rsid w:val="006D5F61"/>
    <w:rsid w:val="006D625D"/>
    <w:rsid w:val="006D6E71"/>
    <w:rsid w:val="006E049A"/>
    <w:rsid w:val="006E10DB"/>
    <w:rsid w:val="006E189A"/>
    <w:rsid w:val="006E1ECB"/>
    <w:rsid w:val="006E1F33"/>
    <w:rsid w:val="006E264B"/>
    <w:rsid w:val="006E30C9"/>
    <w:rsid w:val="006E3A97"/>
    <w:rsid w:val="006E3AD3"/>
    <w:rsid w:val="006E3E77"/>
    <w:rsid w:val="006E4886"/>
    <w:rsid w:val="006E7B30"/>
    <w:rsid w:val="006E7D4D"/>
    <w:rsid w:val="006F0943"/>
    <w:rsid w:val="006F0BAD"/>
    <w:rsid w:val="006F0BC7"/>
    <w:rsid w:val="006F1B2F"/>
    <w:rsid w:val="006F1F32"/>
    <w:rsid w:val="006F2F24"/>
    <w:rsid w:val="006F5D59"/>
    <w:rsid w:val="006F637B"/>
    <w:rsid w:val="006F6E09"/>
    <w:rsid w:val="00700527"/>
    <w:rsid w:val="00700528"/>
    <w:rsid w:val="00701572"/>
    <w:rsid w:val="00701764"/>
    <w:rsid w:val="00701A16"/>
    <w:rsid w:val="00701B74"/>
    <w:rsid w:val="007029B1"/>
    <w:rsid w:val="007029D5"/>
    <w:rsid w:val="00703D92"/>
    <w:rsid w:val="00705EC6"/>
    <w:rsid w:val="00705F75"/>
    <w:rsid w:val="00706E06"/>
    <w:rsid w:val="00712998"/>
    <w:rsid w:val="0071393F"/>
    <w:rsid w:val="00713DCA"/>
    <w:rsid w:val="00714DCE"/>
    <w:rsid w:val="007151E8"/>
    <w:rsid w:val="00716E3F"/>
    <w:rsid w:val="00722E7D"/>
    <w:rsid w:val="00723356"/>
    <w:rsid w:val="00723E74"/>
    <w:rsid w:val="00724462"/>
    <w:rsid w:val="00725954"/>
    <w:rsid w:val="00726480"/>
    <w:rsid w:val="00726BE2"/>
    <w:rsid w:val="007272F6"/>
    <w:rsid w:val="00727A68"/>
    <w:rsid w:val="00727B68"/>
    <w:rsid w:val="00730B2F"/>
    <w:rsid w:val="00730C81"/>
    <w:rsid w:val="00732CB6"/>
    <w:rsid w:val="007344FB"/>
    <w:rsid w:val="00736C68"/>
    <w:rsid w:val="0073726E"/>
    <w:rsid w:val="0074463D"/>
    <w:rsid w:val="00745DD7"/>
    <w:rsid w:val="007462C5"/>
    <w:rsid w:val="00746A61"/>
    <w:rsid w:val="00746BCC"/>
    <w:rsid w:val="00746C4A"/>
    <w:rsid w:val="00747356"/>
    <w:rsid w:val="00751842"/>
    <w:rsid w:val="007526ED"/>
    <w:rsid w:val="00752FAD"/>
    <w:rsid w:val="0075571F"/>
    <w:rsid w:val="00755D4A"/>
    <w:rsid w:val="007569D4"/>
    <w:rsid w:val="007614BB"/>
    <w:rsid w:val="00761B08"/>
    <w:rsid w:val="00762BCF"/>
    <w:rsid w:val="007632C7"/>
    <w:rsid w:val="00763A5B"/>
    <w:rsid w:val="00765A2D"/>
    <w:rsid w:val="00766BF4"/>
    <w:rsid w:val="0077165E"/>
    <w:rsid w:val="00771735"/>
    <w:rsid w:val="0077386F"/>
    <w:rsid w:val="00774219"/>
    <w:rsid w:val="00774DB1"/>
    <w:rsid w:val="00775925"/>
    <w:rsid w:val="00776305"/>
    <w:rsid w:val="0077765F"/>
    <w:rsid w:val="00777E54"/>
    <w:rsid w:val="00781851"/>
    <w:rsid w:val="00782FB2"/>
    <w:rsid w:val="00783D3E"/>
    <w:rsid w:val="00785469"/>
    <w:rsid w:val="007856C6"/>
    <w:rsid w:val="00790BC2"/>
    <w:rsid w:val="00791DDA"/>
    <w:rsid w:val="0079221C"/>
    <w:rsid w:val="00793114"/>
    <w:rsid w:val="007946A2"/>
    <w:rsid w:val="00794C60"/>
    <w:rsid w:val="007957AC"/>
    <w:rsid w:val="007960A6"/>
    <w:rsid w:val="007976D1"/>
    <w:rsid w:val="007A397E"/>
    <w:rsid w:val="007A49A4"/>
    <w:rsid w:val="007A6BDA"/>
    <w:rsid w:val="007A6D5A"/>
    <w:rsid w:val="007B0537"/>
    <w:rsid w:val="007B0F5D"/>
    <w:rsid w:val="007B4E8F"/>
    <w:rsid w:val="007B5178"/>
    <w:rsid w:val="007B6084"/>
    <w:rsid w:val="007B787E"/>
    <w:rsid w:val="007B7977"/>
    <w:rsid w:val="007B7B2E"/>
    <w:rsid w:val="007B7E79"/>
    <w:rsid w:val="007C0870"/>
    <w:rsid w:val="007C15DF"/>
    <w:rsid w:val="007C167D"/>
    <w:rsid w:val="007C2405"/>
    <w:rsid w:val="007C42B7"/>
    <w:rsid w:val="007C5A5D"/>
    <w:rsid w:val="007C5B48"/>
    <w:rsid w:val="007C5F16"/>
    <w:rsid w:val="007C682B"/>
    <w:rsid w:val="007C6EEA"/>
    <w:rsid w:val="007C708F"/>
    <w:rsid w:val="007C7D50"/>
    <w:rsid w:val="007D0818"/>
    <w:rsid w:val="007D1CA9"/>
    <w:rsid w:val="007D2EC1"/>
    <w:rsid w:val="007D3151"/>
    <w:rsid w:val="007D39AE"/>
    <w:rsid w:val="007D55DD"/>
    <w:rsid w:val="007D5765"/>
    <w:rsid w:val="007D624D"/>
    <w:rsid w:val="007D66A1"/>
    <w:rsid w:val="007D7B37"/>
    <w:rsid w:val="007E25FE"/>
    <w:rsid w:val="007E28AB"/>
    <w:rsid w:val="007E333B"/>
    <w:rsid w:val="007E4903"/>
    <w:rsid w:val="007E509A"/>
    <w:rsid w:val="007E523F"/>
    <w:rsid w:val="007E6309"/>
    <w:rsid w:val="007E6D5D"/>
    <w:rsid w:val="007E768C"/>
    <w:rsid w:val="007F20D5"/>
    <w:rsid w:val="007F27FC"/>
    <w:rsid w:val="007F3D9F"/>
    <w:rsid w:val="007F491D"/>
    <w:rsid w:val="007F4A36"/>
    <w:rsid w:val="007F7456"/>
    <w:rsid w:val="00800C0C"/>
    <w:rsid w:val="00800C16"/>
    <w:rsid w:val="00800F36"/>
    <w:rsid w:val="0080262F"/>
    <w:rsid w:val="008026E0"/>
    <w:rsid w:val="00802F67"/>
    <w:rsid w:val="0080368B"/>
    <w:rsid w:val="00804105"/>
    <w:rsid w:val="00804952"/>
    <w:rsid w:val="0080542F"/>
    <w:rsid w:val="00805487"/>
    <w:rsid w:val="0080597F"/>
    <w:rsid w:val="00807C05"/>
    <w:rsid w:val="00811584"/>
    <w:rsid w:val="00812E3F"/>
    <w:rsid w:val="008134DE"/>
    <w:rsid w:val="0081482A"/>
    <w:rsid w:val="00815319"/>
    <w:rsid w:val="008159CF"/>
    <w:rsid w:val="00822632"/>
    <w:rsid w:val="00822997"/>
    <w:rsid w:val="00822A8A"/>
    <w:rsid w:val="0082314C"/>
    <w:rsid w:val="00825D44"/>
    <w:rsid w:val="00830C9D"/>
    <w:rsid w:val="00830E3A"/>
    <w:rsid w:val="00830EAB"/>
    <w:rsid w:val="00830F0B"/>
    <w:rsid w:val="00831252"/>
    <w:rsid w:val="0083141C"/>
    <w:rsid w:val="00831509"/>
    <w:rsid w:val="00833C5E"/>
    <w:rsid w:val="008340BC"/>
    <w:rsid w:val="00834D3F"/>
    <w:rsid w:val="008370BA"/>
    <w:rsid w:val="00837CEC"/>
    <w:rsid w:val="0084058F"/>
    <w:rsid w:val="0084272B"/>
    <w:rsid w:val="008445E3"/>
    <w:rsid w:val="00844BAD"/>
    <w:rsid w:val="00846E97"/>
    <w:rsid w:val="008475EE"/>
    <w:rsid w:val="0085106B"/>
    <w:rsid w:val="00851677"/>
    <w:rsid w:val="00852296"/>
    <w:rsid w:val="0085386B"/>
    <w:rsid w:val="00856253"/>
    <w:rsid w:val="008564A4"/>
    <w:rsid w:val="0086276A"/>
    <w:rsid w:val="00863B36"/>
    <w:rsid w:val="0086613E"/>
    <w:rsid w:val="00866238"/>
    <w:rsid w:val="008714AB"/>
    <w:rsid w:val="008725DE"/>
    <w:rsid w:val="00872D59"/>
    <w:rsid w:val="008738A8"/>
    <w:rsid w:val="00874DBF"/>
    <w:rsid w:val="00875783"/>
    <w:rsid w:val="0087628A"/>
    <w:rsid w:val="00876F1F"/>
    <w:rsid w:val="0087700E"/>
    <w:rsid w:val="00877543"/>
    <w:rsid w:val="00882922"/>
    <w:rsid w:val="008830DF"/>
    <w:rsid w:val="00883509"/>
    <w:rsid w:val="008862DC"/>
    <w:rsid w:val="00886AD7"/>
    <w:rsid w:val="008925D1"/>
    <w:rsid w:val="00892F6B"/>
    <w:rsid w:val="00896202"/>
    <w:rsid w:val="00897857"/>
    <w:rsid w:val="00897877"/>
    <w:rsid w:val="008A12CA"/>
    <w:rsid w:val="008A132F"/>
    <w:rsid w:val="008A1355"/>
    <w:rsid w:val="008A1FFF"/>
    <w:rsid w:val="008A22C8"/>
    <w:rsid w:val="008A2537"/>
    <w:rsid w:val="008A28C0"/>
    <w:rsid w:val="008A290D"/>
    <w:rsid w:val="008A2F29"/>
    <w:rsid w:val="008A39DC"/>
    <w:rsid w:val="008A49BD"/>
    <w:rsid w:val="008A534F"/>
    <w:rsid w:val="008A683B"/>
    <w:rsid w:val="008A6C82"/>
    <w:rsid w:val="008A7441"/>
    <w:rsid w:val="008A7705"/>
    <w:rsid w:val="008B04F8"/>
    <w:rsid w:val="008B0EA8"/>
    <w:rsid w:val="008B0F60"/>
    <w:rsid w:val="008B15A3"/>
    <w:rsid w:val="008B200C"/>
    <w:rsid w:val="008B247E"/>
    <w:rsid w:val="008B27E3"/>
    <w:rsid w:val="008B3184"/>
    <w:rsid w:val="008B4350"/>
    <w:rsid w:val="008B47B1"/>
    <w:rsid w:val="008B4961"/>
    <w:rsid w:val="008B5ECC"/>
    <w:rsid w:val="008C1F22"/>
    <w:rsid w:val="008C57E3"/>
    <w:rsid w:val="008C5B17"/>
    <w:rsid w:val="008C6263"/>
    <w:rsid w:val="008C62BF"/>
    <w:rsid w:val="008C7DE1"/>
    <w:rsid w:val="008D100F"/>
    <w:rsid w:val="008D13CD"/>
    <w:rsid w:val="008D1D35"/>
    <w:rsid w:val="008D202F"/>
    <w:rsid w:val="008D34EB"/>
    <w:rsid w:val="008D449C"/>
    <w:rsid w:val="008E16B2"/>
    <w:rsid w:val="008E1C6B"/>
    <w:rsid w:val="008E28F7"/>
    <w:rsid w:val="008E5EAD"/>
    <w:rsid w:val="008E61D8"/>
    <w:rsid w:val="008E689C"/>
    <w:rsid w:val="008E69C9"/>
    <w:rsid w:val="008E7ED1"/>
    <w:rsid w:val="008F101D"/>
    <w:rsid w:val="008F22A7"/>
    <w:rsid w:val="008F2590"/>
    <w:rsid w:val="008F2730"/>
    <w:rsid w:val="008F30BD"/>
    <w:rsid w:val="008F58FD"/>
    <w:rsid w:val="008F5D19"/>
    <w:rsid w:val="008F710E"/>
    <w:rsid w:val="009006CC"/>
    <w:rsid w:val="0090070E"/>
    <w:rsid w:val="00902411"/>
    <w:rsid w:val="00902D2A"/>
    <w:rsid w:val="00904351"/>
    <w:rsid w:val="00904AF9"/>
    <w:rsid w:val="00905037"/>
    <w:rsid w:val="0090596B"/>
    <w:rsid w:val="00905E2E"/>
    <w:rsid w:val="00905EFC"/>
    <w:rsid w:val="00907021"/>
    <w:rsid w:val="00907109"/>
    <w:rsid w:val="009075C6"/>
    <w:rsid w:val="00907BB4"/>
    <w:rsid w:val="00911013"/>
    <w:rsid w:val="009114F1"/>
    <w:rsid w:val="00912B92"/>
    <w:rsid w:val="00913FB9"/>
    <w:rsid w:val="00915F7B"/>
    <w:rsid w:val="00916408"/>
    <w:rsid w:val="00917515"/>
    <w:rsid w:val="00920065"/>
    <w:rsid w:val="0092052A"/>
    <w:rsid w:val="00920869"/>
    <w:rsid w:val="0092116E"/>
    <w:rsid w:val="00922620"/>
    <w:rsid w:val="009231E5"/>
    <w:rsid w:val="00923421"/>
    <w:rsid w:val="00923A8F"/>
    <w:rsid w:val="00923CA3"/>
    <w:rsid w:val="009245C8"/>
    <w:rsid w:val="0092531E"/>
    <w:rsid w:val="00926299"/>
    <w:rsid w:val="009277B6"/>
    <w:rsid w:val="009300EB"/>
    <w:rsid w:val="009318F7"/>
    <w:rsid w:val="009321A9"/>
    <w:rsid w:val="0093316F"/>
    <w:rsid w:val="0093344D"/>
    <w:rsid w:val="009338E4"/>
    <w:rsid w:val="00933CF3"/>
    <w:rsid w:val="0093471B"/>
    <w:rsid w:val="00935942"/>
    <w:rsid w:val="00936760"/>
    <w:rsid w:val="00942A48"/>
    <w:rsid w:val="00943969"/>
    <w:rsid w:val="00944734"/>
    <w:rsid w:val="009456EA"/>
    <w:rsid w:val="00946FB7"/>
    <w:rsid w:val="00947480"/>
    <w:rsid w:val="00947816"/>
    <w:rsid w:val="009478D5"/>
    <w:rsid w:val="00950766"/>
    <w:rsid w:val="00950F7A"/>
    <w:rsid w:val="00952DD4"/>
    <w:rsid w:val="009535E4"/>
    <w:rsid w:val="00954272"/>
    <w:rsid w:val="009542B6"/>
    <w:rsid w:val="00954DD4"/>
    <w:rsid w:val="009555FD"/>
    <w:rsid w:val="0095632F"/>
    <w:rsid w:val="0095691A"/>
    <w:rsid w:val="00956C25"/>
    <w:rsid w:val="009577BF"/>
    <w:rsid w:val="009601EB"/>
    <w:rsid w:val="009610CE"/>
    <w:rsid w:val="0096132A"/>
    <w:rsid w:val="00961828"/>
    <w:rsid w:val="00961DF4"/>
    <w:rsid w:val="0096245B"/>
    <w:rsid w:val="0096507D"/>
    <w:rsid w:val="00965E55"/>
    <w:rsid w:val="0096682F"/>
    <w:rsid w:val="009721CC"/>
    <w:rsid w:val="0097243B"/>
    <w:rsid w:val="00974288"/>
    <w:rsid w:val="009752EB"/>
    <w:rsid w:val="009774BA"/>
    <w:rsid w:val="00977AB7"/>
    <w:rsid w:val="00980AF4"/>
    <w:rsid w:val="009829BF"/>
    <w:rsid w:val="0098371E"/>
    <w:rsid w:val="0098388E"/>
    <w:rsid w:val="00983D61"/>
    <w:rsid w:val="00983F2C"/>
    <w:rsid w:val="00984A16"/>
    <w:rsid w:val="00984CA4"/>
    <w:rsid w:val="00984E5D"/>
    <w:rsid w:val="00985539"/>
    <w:rsid w:val="009863B4"/>
    <w:rsid w:val="0098659E"/>
    <w:rsid w:val="0098769D"/>
    <w:rsid w:val="00987795"/>
    <w:rsid w:val="00991729"/>
    <w:rsid w:val="009953A6"/>
    <w:rsid w:val="00995F25"/>
    <w:rsid w:val="009A0269"/>
    <w:rsid w:val="009A0308"/>
    <w:rsid w:val="009A0663"/>
    <w:rsid w:val="009A2A51"/>
    <w:rsid w:val="009A338C"/>
    <w:rsid w:val="009A4F62"/>
    <w:rsid w:val="009A62B4"/>
    <w:rsid w:val="009A7025"/>
    <w:rsid w:val="009A7377"/>
    <w:rsid w:val="009A75E1"/>
    <w:rsid w:val="009A77D1"/>
    <w:rsid w:val="009A7FBA"/>
    <w:rsid w:val="009B051D"/>
    <w:rsid w:val="009B14B0"/>
    <w:rsid w:val="009B1B91"/>
    <w:rsid w:val="009B296F"/>
    <w:rsid w:val="009B2B8A"/>
    <w:rsid w:val="009B4328"/>
    <w:rsid w:val="009B4C18"/>
    <w:rsid w:val="009B6F73"/>
    <w:rsid w:val="009B72CC"/>
    <w:rsid w:val="009B7756"/>
    <w:rsid w:val="009B77A8"/>
    <w:rsid w:val="009C070A"/>
    <w:rsid w:val="009C0D97"/>
    <w:rsid w:val="009C14F2"/>
    <w:rsid w:val="009C19F9"/>
    <w:rsid w:val="009C1BDC"/>
    <w:rsid w:val="009C1F89"/>
    <w:rsid w:val="009C21AC"/>
    <w:rsid w:val="009C448C"/>
    <w:rsid w:val="009C5461"/>
    <w:rsid w:val="009D01EF"/>
    <w:rsid w:val="009D138A"/>
    <w:rsid w:val="009D1549"/>
    <w:rsid w:val="009D176F"/>
    <w:rsid w:val="009D258E"/>
    <w:rsid w:val="009D4751"/>
    <w:rsid w:val="009D7C33"/>
    <w:rsid w:val="009E1CF2"/>
    <w:rsid w:val="009E277F"/>
    <w:rsid w:val="009E5FBB"/>
    <w:rsid w:val="009E6151"/>
    <w:rsid w:val="009F0912"/>
    <w:rsid w:val="009F16F1"/>
    <w:rsid w:val="009F2485"/>
    <w:rsid w:val="009F2FE7"/>
    <w:rsid w:val="009F4029"/>
    <w:rsid w:val="009F4508"/>
    <w:rsid w:val="009F4B49"/>
    <w:rsid w:val="009F533D"/>
    <w:rsid w:val="00A01471"/>
    <w:rsid w:val="00A017C9"/>
    <w:rsid w:val="00A0381A"/>
    <w:rsid w:val="00A0386C"/>
    <w:rsid w:val="00A05649"/>
    <w:rsid w:val="00A061FD"/>
    <w:rsid w:val="00A064AB"/>
    <w:rsid w:val="00A06E37"/>
    <w:rsid w:val="00A074D9"/>
    <w:rsid w:val="00A10571"/>
    <w:rsid w:val="00A11669"/>
    <w:rsid w:val="00A12D83"/>
    <w:rsid w:val="00A15559"/>
    <w:rsid w:val="00A15E1F"/>
    <w:rsid w:val="00A166CE"/>
    <w:rsid w:val="00A16B94"/>
    <w:rsid w:val="00A16E61"/>
    <w:rsid w:val="00A17758"/>
    <w:rsid w:val="00A178EE"/>
    <w:rsid w:val="00A17A8C"/>
    <w:rsid w:val="00A20389"/>
    <w:rsid w:val="00A2125D"/>
    <w:rsid w:val="00A2199F"/>
    <w:rsid w:val="00A22EC3"/>
    <w:rsid w:val="00A23555"/>
    <w:rsid w:val="00A246AD"/>
    <w:rsid w:val="00A24F5C"/>
    <w:rsid w:val="00A25BAC"/>
    <w:rsid w:val="00A25DD7"/>
    <w:rsid w:val="00A273E3"/>
    <w:rsid w:val="00A27624"/>
    <w:rsid w:val="00A32F21"/>
    <w:rsid w:val="00A33422"/>
    <w:rsid w:val="00A336C0"/>
    <w:rsid w:val="00A34355"/>
    <w:rsid w:val="00A35281"/>
    <w:rsid w:val="00A364A0"/>
    <w:rsid w:val="00A414FD"/>
    <w:rsid w:val="00A41D2F"/>
    <w:rsid w:val="00A423BB"/>
    <w:rsid w:val="00A423C8"/>
    <w:rsid w:val="00A4486A"/>
    <w:rsid w:val="00A44D20"/>
    <w:rsid w:val="00A450A6"/>
    <w:rsid w:val="00A51445"/>
    <w:rsid w:val="00A524B8"/>
    <w:rsid w:val="00A524F7"/>
    <w:rsid w:val="00A52791"/>
    <w:rsid w:val="00A533D5"/>
    <w:rsid w:val="00A5420C"/>
    <w:rsid w:val="00A561E1"/>
    <w:rsid w:val="00A56228"/>
    <w:rsid w:val="00A62CA7"/>
    <w:rsid w:val="00A63A83"/>
    <w:rsid w:val="00A64B78"/>
    <w:rsid w:val="00A65EEB"/>
    <w:rsid w:val="00A66497"/>
    <w:rsid w:val="00A674DE"/>
    <w:rsid w:val="00A67AF1"/>
    <w:rsid w:val="00A70CF0"/>
    <w:rsid w:val="00A731C3"/>
    <w:rsid w:val="00A740CE"/>
    <w:rsid w:val="00A744D3"/>
    <w:rsid w:val="00A75224"/>
    <w:rsid w:val="00A76312"/>
    <w:rsid w:val="00A77A3A"/>
    <w:rsid w:val="00A8079E"/>
    <w:rsid w:val="00A8191F"/>
    <w:rsid w:val="00A82F13"/>
    <w:rsid w:val="00A8392C"/>
    <w:rsid w:val="00A84515"/>
    <w:rsid w:val="00A84BB7"/>
    <w:rsid w:val="00A860D2"/>
    <w:rsid w:val="00A876B3"/>
    <w:rsid w:val="00A90982"/>
    <w:rsid w:val="00A94FF1"/>
    <w:rsid w:val="00A956DD"/>
    <w:rsid w:val="00A959A7"/>
    <w:rsid w:val="00A95D94"/>
    <w:rsid w:val="00A95E07"/>
    <w:rsid w:val="00A974D3"/>
    <w:rsid w:val="00A978AC"/>
    <w:rsid w:val="00AA00BA"/>
    <w:rsid w:val="00AA216F"/>
    <w:rsid w:val="00AA41F7"/>
    <w:rsid w:val="00AA50FF"/>
    <w:rsid w:val="00AA58B0"/>
    <w:rsid w:val="00AA5B3C"/>
    <w:rsid w:val="00AA5CC5"/>
    <w:rsid w:val="00AA68A3"/>
    <w:rsid w:val="00AA782E"/>
    <w:rsid w:val="00AB146D"/>
    <w:rsid w:val="00AB4782"/>
    <w:rsid w:val="00AB4D19"/>
    <w:rsid w:val="00AB516F"/>
    <w:rsid w:val="00AB6B76"/>
    <w:rsid w:val="00AB6D14"/>
    <w:rsid w:val="00AC051A"/>
    <w:rsid w:val="00AC173A"/>
    <w:rsid w:val="00AC68D3"/>
    <w:rsid w:val="00AC6BB4"/>
    <w:rsid w:val="00AD04D9"/>
    <w:rsid w:val="00AD0E5D"/>
    <w:rsid w:val="00AD17A6"/>
    <w:rsid w:val="00AD21A8"/>
    <w:rsid w:val="00AD29F6"/>
    <w:rsid w:val="00AD4A4D"/>
    <w:rsid w:val="00AD60B4"/>
    <w:rsid w:val="00AD6D72"/>
    <w:rsid w:val="00AD7168"/>
    <w:rsid w:val="00AD7AF5"/>
    <w:rsid w:val="00AE0DB5"/>
    <w:rsid w:val="00AE3077"/>
    <w:rsid w:val="00AE40D6"/>
    <w:rsid w:val="00AE415C"/>
    <w:rsid w:val="00AE589E"/>
    <w:rsid w:val="00AE5B38"/>
    <w:rsid w:val="00AE5E23"/>
    <w:rsid w:val="00AE7049"/>
    <w:rsid w:val="00AF1713"/>
    <w:rsid w:val="00AF43F0"/>
    <w:rsid w:val="00AF4F21"/>
    <w:rsid w:val="00AF5661"/>
    <w:rsid w:val="00AF6010"/>
    <w:rsid w:val="00AF767A"/>
    <w:rsid w:val="00AF7C00"/>
    <w:rsid w:val="00B008E3"/>
    <w:rsid w:val="00B013BE"/>
    <w:rsid w:val="00B01FD1"/>
    <w:rsid w:val="00B02507"/>
    <w:rsid w:val="00B0309E"/>
    <w:rsid w:val="00B03C32"/>
    <w:rsid w:val="00B04736"/>
    <w:rsid w:val="00B05EAC"/>
    <w:rsid w:val="00B066E9"/>
    <w:rsid w:val="00B06ABE"/>
    <w:rsid w:val="00B06B14"/>
    <w:rsid w:val="00B0711C"/>
    <w:rsid w:val="00B07AD5"/>
    <w:rsid w:val="00B101CA"/>
    <w:rsid w:val="00B12C58"/>
    <w:rsid w:val="00B131AB"/>
    <w:rsid w:val="00B138F3"/>
    <w:rsid w:val="00B13ACA"/>
    <w:rsid w:val="00B13E18"/>
    <w:rsid w:val="00B148C3"/>
    <w:rsid w:val="00B2013D"/>
    <w:rsid w:val="00B217A6"/>
    <w:rsid w:val="00B224F5"/>
    <w:rsid w:val="00B238CF"/>
    <w:rsid w:val="00B25232"/>
    <w:rsid w:val="00B25BEB"/>
    <w:rsid w:val="00B26835"/>
    <w:rsid w:val="00B2757F"/>
    <w:rsid w:val="00B275E8"/>
    <w:rsid w:val="00B27808"/>
    <w:rsid w:val="00B30A18"/>
    <w:rsid w:val="00B31EDB"/>
    <w:rsid w:val="00B332F9"/>
    <w:rsid w:val="00B334FC"/>
    <w:rsid w:val="00B34AB9"/>
    <w:rsid w:val="00B35301"/>
    <w:rsid w:val="00B35F63"/>
    <w:rsid w:val="00B36178"/>
    <w:rsid w:val="00B363BA"/>
    <w:rsid w:val="00B36C82"/>
    <w:rsid w:val="00B37CEE"/>
    <w:rsid w:val="00B42D72"/>
    <w:rsid w:val="00B4351C"/>
    <w:rsid w:val="00B44483"/>
    <w:rsid w:val="00B44A64"/>
    <w:rsid w:val="00B45E68"/>
    <w:rsid w:val="00B533E4"/>
    <w:rsid w:val="00B53ED1"/>
    <w:rsid w:val="00B546BD"/>
    <w:rsid w:val="00B54953"/>
    <w:rsid w:val="00B562FD"/>
    <w:rsid w:val="00B604BB"/>
    <w:rsid w:val="00B60A5D"/>
    <w:rsid w:val="00B62439"/>
    <w:rsid w:val="00B625D4"/>
    <w:rsid w:val="00B63159"/>
    <w:rsid w:val="00B70ADB"/>
    <w:rsid w:val="00B70F26"/>
    <w:rsid w:val="00B71CB5"/>
    <w:rsid w:val="00B71D0E"/>
    <w:rsid w:val="00B71FA3"/>
    <w:rsid w:val="00B72851"/>
    <w:rsid w:val="00B72C1F"/>
    <w:rsid w:val="00B72E87"/>
    <w:rsid w:val="00B73400"/>
    <w:rsid w:val="00B73B5D"/>
    <w:rsid w:val="00B74340"/>
    <w:rsid w:val="00B778CB"/>
    <w:rsid w:val="00B8003C"/>
    <w:rsid w:val="00B80D3A"/>
    <w:rsid w:val="00B82CAB"/>
    <w:rsid w:val="00B84F7D"/>
    <w:rsid w:val="00B8639E"/>
    <w:rsid w:val="00B87751"/>
    <w:rsid w:val="00B87A9E"/>
    <w:rsid w:val="00B87C6F"/>
    <w:rsid w:val="00B91ADC"/>
    <w:rsid w:val="00B93B55"/>
    <w:rsid w:val="00B94AA6"/>
    <w:rsid w:val="00B94B05"/>
    <w:rsid w:val="00B94F58"/>
    <w:rsid w:val="00B95F1A"/>
    <w:rsid w:val="00BA16BB"/>
    <w:rsid w:val="00BA23D3"/>
    <w:rsid w:val="00BA25A7"/>
    <w:rsid w:val="00BA4915"/>
    <w:rsid w:val="00BA7F20"/>
    <w:rsid w:val="00BB02DC"/>
    <w:rsid w:val="00BB0712"/>
    <w:rsid w:val="00BB1343"/>
    <w:rsid w:val="00BB39CE"/>
    <w:rsid w:val="00BB3ECF"/>
    <w:rsid w:val="00BB40DB"/>
    <w:rsid w:val="00BB411C"/>
    <w:rsid w:val="00BB419A"/>
    <w:rsid w:val="00BB44C0"/>
    <w:rsid w:val="00BB561D"/>
    <w:rsid w:val="00BB59EB"/>
    <w:rsid w:val="00BB5EF7"/>
    <w:rsid w:val="00BB5F65"/>
    <w:rsid w:val="00BB7EEF"/>
    <w:rsid w:val="00BC38EC"/>
    <w:rsid w:val="00BC46A4"/>
    <w:rsid w:val="00BC4C90"/>
    <w:rsid w:val="00BC7009"/>
    <w:rsid w:val="00BD0897"/>
    <w:rsid w:val="00BD0C21"/>
    <w:rsid w:val="00BD2896"/>
    <w:rsid w:val="00BD327C"/>
    <w:rsid w:val="00BD41A0"/>
    <w:rsid w:val="00BD458E"/>
    <w:rsid w:val="00BD468F"/>
    <w:rsid w:val="00BD6363"/>
    <w:rsid w:val="00BD74AD"/>
    <w:rsid w:val="00BD74F0"/>
    <w:rsid w:val="00BE0E86"/>
    <w:rsid w:val="00BE1489"/>
    <w:rsid w:val="00BE1804"/>
    <w:rsid w:val="00BE1C49"/>
    <w:rsid w:val="00BE39ED"/>
    <w:rsid w:val="00BE3EA3"/>
    <w:rsid w:val="00BE488E"/>
    <w:rsid w:val="00BE5147"/>
    <w:rsid w:val="00BE6698"/>
    <w:rsid w:val="00BE6C70"/>
    <w:rsid w:val="00BE787E"/>
    <w:rsid w:val="00BE7B6F"/>
    <w:rsid w:val="00BF0184"/>
    <w:rsid w:val="00BF07C3"/>
    <w:rsid w:val="00BF0833"/>
    <w:rsid w:val="00BF0E46"/>
    <w:rsid w:val="00BF2E8B"/>
    <w:rsid w:val="00BF2F0F"/>
    <w:rsid w:val="00BF2F99"/>
    <w:rsid w:val="00C00558"/>
    <w:rsid w:val="00C00627"/>
    <w:rsid w:val="00C00F4F"/>
    <w:rsid w:val="00C012AA"/>
    <w:rsid w:val="00C01C0B"/>
    <w:rsid w:val="00C03680"/>
    <w:rsid w:val="00C0446B"/>
    <w:rsid w:val="00C04EA6"/>
    <w:rsid w:val="00C05044"/>
    <w:rsid w:val="00C06563"/>
    <w:rsid w:val="00C068C5"/>
    <w:rsid w:val="00C07BEA"/>
    <w:rsid w:val="00C111EE"/>
    <w:rsid w:val="00C12268"/>
    <w:rsid w:val="00C139DA"/>
    <w:rsid w:val="00C14AD8"/>
    <w:rsid w:val="00C14E1F"/>
    <w:rsid w:val="00C1673E"/>
    <w:rsid w:val="00C16910"/>
    <w:rsid w:val="00C17653"/>
    <w:rsid w:val="00C21A75"/>
    <w:rsid w:val="00C23DB1"/>
    <w:rsid w:val="00C23F92"/>
    <w:rsid w:val="00C24BD0"/>
    <w:rsid w:val="00C265C0"/>
    <w:rsid w:val="00C27559"/>
    <w:rsid w:val="00C277B5"/>
    <w:rsid w:val="00C27DF1"/>
    <w:rsid w:val="00C320B4"/>
    <w:rsid w:val="00C34178"/>
    <w:rsid w:val="00C345E0"/>
    <w:rsid w:val="00C34D5B"/>
    <w:rsid w:val="00C34FF5"/>
    <w:rsid w:val="00C35BF0"/>
    <w:rsid w:val="00C374C7"/>
    <w:rsid w:val="00C403D4"/>
    <w:rsid w:val="00C41820"/>
    <w:rsid w:val="00C4294C"/>
    <w:rsid w:val="00C439FC"/>
    <w:rsid w:val="00C4408E"/>
    <w:rsid w:val="00C45BB4"/>
    <w:rsid w:val="00C466B0"/>
    <w:rsid w:val="00C47130"/>
    <w:rsid w:val="00C4787D"/>
    <w:rsid w:val="00C50325"/>
    <w:rsid w:val="00C512C6"/>
    <w:rsid w:val="00C5389C"/>
    <w:rsid w:val="00C55F70"/>
    <w:rsid w:val="00C566AC"/>
    <w:rsid w:val="00C57C27"/>
    <w:rsid w:val="00C57F49"/>
    <w:rsid w:val="00C60322"/>
    <w:rsid w:val="00C60810"/>
    <w:rsid w:val="00C63287"/>
    <w:rsid w:val="00C644BA"/>
    <w:rsid w:val="00C656D8"/>
    <w:rsid w:val="00C66222"/>
    <w:rsid w:val="00C67215"/>
    <w:rsid w:val="00C67DAA"/>
    <w:rsid w:val="00C70122"/>
    <w:rsid w:val="00C71172"/>
    <w:rsid w:val="00C71928"/>
    <w:rsid w:val="00C742CB"/>
    <w:rsid w:val="00C7454D"/>
    <w:rsid w:val="00C74B59"/>
    <w:rsid w:val="00C7566E"/>
    <w:rsid w:val="00C76EA0"/>
    <w:rsid w:val="00C801B0"/>
    <w:rsid w:val="00C80BDE"/>
    <w:rsid w:val="00C8223C"/>
    <w:rsid w:val="00C83909"/>
    <w:rsid w:val="00C84515"/>
    <w:rsid w:val="00C846D9"/>
    <w:rsid w:val="00C84922"/>
    <w:rsid w:val="00C8564F"/>
    <w:rsid w:val="00C85F4B"/>
    <w:rsid w:val="00C87A26"/>
    <w:rsid w:val="00C9130D"/>
    <w:rsid w:val="00C91B4F"/>
    <w:rsid w:val="00C92549"/>
    <w:rsid w:val="00C933AA"/>
    <w:rsid w:val="00C93828"/>
    <w:rsid w:val="00C96397"/>
    <w:rsid w:val="00C96BE9"/>
    <w:rsid w:val="00CA0D40"/>
    <w:rsid w:val="00CA1832"/>
    <w:rsid w:val="00CA1C51"/>
    <w:rsid w:val="00CA5007"/>
    <w:rsid w:val="00CA55F0"/>
    <w:rsid w:val="00CA6227"/>
    <w:rsid w:val="00CB02A8"/>
    <w:rsid w:val="00CB14EA"/>
    <w:rsid w:val="00CB3EE9"/>
    <w:rsid w:val="00CB49F4"/>
    <w:rsid w:val="00CB5B6E"/>
    <w:rsid w:val="00CB6287"/>
    <w:rsid w:val="00CB6720"/>
    <w:rsid w:val="00CB6A6E"/>
    <w:rsid w:val="00CC115C"/>
    <w:rsid w:val="00CC276B"/>
    <w:rsid w:val="00CC290E"/>
    <w:rsid w:val="00CC51A1"/>
    <w:rsid w:val="00CC5EC3"/>
    <w:rsid w:val="00CC7568"/>
    <w:rsid w:val="00CD0421"/>
    <w:rsid w:val="00CD1FD8"/>
    <w:rsid w:val="00CD4002"/>
    <w:rsid w:val="00CD4CFC"/>
    <w:rsid w:val="00CD5419"/>
    <w:rsid w:val="00CD67A7"/>
    <w:rsid w:val="00CE2803"/>
    <w:rsid w:val="00CE2CDA"/>
    <w:rsid w:val="00CE433B"/>
    <w:rsid w:val="00CE44F8"/>
    <w:rsid w:val="00CE4C5B"/>
    <w:rsid w:val="00CE4EE5"/>
    <w:rsid w:val="00CE5F64"/>
    <w:rsid w:val="00CF165F"/>
    <w:rsid w:val="00CF176F"/>
    <w:rsid w:val="00CF18F1"/>
    <w:rsid w:val="00CF385C"/>
    <w:rsid w:val="00CF3990"/>
    <w:rsid w:val="00CF4DFE"/>
    <w:rsid w:val="00CF5491"/>
    <w:rsid w:val="00CF5604"/>
    <w:rsid w:val="00CF707A"/>
    <w:rsid w:val="00CF748C"/>
    <w:rsid w:val="00CF7DA2"/>
    <w:rsid w:val="00D001D5"/>
    <w:rsid w:val="00D00842"/>
    <w:rsid w:val="00D0128C"/>
    <w:rsid w:val="00D028C7"/>
    <w:rsid w:val="00D037CD"/>
    <w:rsid w:val="00D04C24"/>
    <w:rsid w:val="00D05C7A"/>
    <w:rsid w:val="00D05E8B"/>
    <w:rsid w:val="00D06906"/>
    <w:rsid w:val="00D07D39"/>
    <w:rsid w:val="00D103B5"/>
    <w:rsid w:val="00D12EEE"/>
    <w:rsid w:val="00D13A41"/>
    <w:rsid w:val="00D13F3C"/>
    <w:rsid w:val="00D14413"/>
    <w:rsid w:val="00D145CD"/>
    <w:rsid w:val="00D15001"/>
    <w:rsid w:val="00D17A26"/>
    <w:rsid w:val="00D17FED"/>
    <w:rsid w:val="00D20918"/>
    <w:rsid w:val="00D20B93"/>
    <w:rsid w:val="00D21753"/>
    <w:rsid w:val="00D21A22"/>
    <w:rsid w:val="00D22346"/>
    <w:rsid w:val="00D2327C"/>
    <w:rsid w:val="00D24141"/>
    <w:rsid w:val="00D24E76"/>
    <w:rsid w:val="00D278FA"/>
    <w:rsid w:val="00D27F75"/>
    <w:rsid w:val="00D302DB"/>
    <w:rsid w:val="00D3044F"/>
    <w:rsid w:val="00D3105F"/>
    <w:rsid w:val="00D31AFB"/>
    <w:rsid w:val="00D31BA0"/>
    <w:rsid w:val="00D31DB9"/>
    <w:rsid w:val="00D31FBD"/>
    <w:rsid w:val="00D3208F"/>
    <w:rsid w:val="00D32314"/>
    <w:rsid w:val="00D32452"/>
    <w:rsid w:val="00D32644"/>
    <w:rsid w:val="00D32843"/>
    <w:rsid w:val="00D354AB"/>
    <w:rsid w:val="00D3606B"/>
    <w:rsid w:val="00D37FF4"/>
    <w:rsid w:val="00D41049"/>
    <w:rsid w:val="00D415E4"/>
    <w:rsid w:val="00D43FEB"/>
    <w:rsid w:val="00D44E6A"/>
    <w:rsid w:val="00D44EEB"/>
    <w:rsid w:val="00D46809"/>
    <w:rsid w:val="00D5071F"/>
    <w:rsid w:val="00D51282"/>
    <w:rsid w:val="00D51704"/>
    <w:rsid w:val="00D52267"/>
    <w:rsid w:val="00D546DE"/>
    <w:rsid w:val="00D569FB"/>
    <w:rsid w:val="00D56D72"/>
    <w:rsid w:val="00D57CC8"/>
    <w:rsid w:val="00D60518"/>
    <w:rsid w:val="00D60A87"/>
    <w:rsid w:val="00D67AA7"/>
    <w:rsid w:val="00D7009C"/>
    <w:rsid w:val="00D71720"/>
    <w:rsid w:val="00D7177B"/>
    <w:rsid w:val="00D7294C"/>
    <w:rsid w:val="00D7340E"/>
    <w:rsid w:val="00D746F2"/>
    <w:rsid w:val="00D75B49"/>
    <w:rsid w:val="00D75D77"/>
    <w:rsid w:val="00D75EE6"/>
    <w:rsid w:val="00D76B07"/>
    <w:rsid w:val="00D77992"/>
    <w:rsid w:val="00D81312"/>
    <w:rsid w:val="00D8446E"/>
    <w:rsid w:val="00D84C8D"/>
    <w:rsid w:val="00D84D28"/>
    <w:rsid w:val="00D85629"/>
    <w:rsid w:val="00D85E87"/>
    <w:rsid w:val="00D86C27"/>
    <w:rsid w:val="00D87955"/>
    <w:rsid w:val="00D90277"/>
    <w:rsid w:val="00D90DB5"/>
    <w:rsid w:val="00D910B0"/>
    <w:rsid w:val="00D91807"/>
    <w:rsid w:val="00D92CED"/>
    <w:rsid w:val="00D94222"/>
    <w:rsid w:val="00DA0389"/>
    <w:rsid w:val="00DA0E63"/>
    <w:rsid w:val="00DA1C92"/>
    <w:rsid w:val="00DA267B"/>
    <w:rsid w:val="00DA3187"/>
    <w:rsid w:val="00DA6846"/>
    <w:rsid w:val="00DA6A50"/>
    <w:rsid w:val="00DA773E"/>
    <w:rsid w:val="00DA7FE7"/>
    <w:rsid w:val="00DB18C4"/>
    <w:rsid w:val="00DB225D"/>
    <w:rsid w:val="00DC1614"/>
    <w:rsid w:val="00DC2062"/>
    <w:rsid w:val="00DC30C4"/>
    <w:rsid w:val="00DC5914"/>
    <w:rsid w:val="00DC7EBC"/>
    <w:rsid w:val="00DC7F04"/>
    <w:rsid w:val="00DD045F"/>
    <w:rsid w:val="00DD0BB6"/>
    <w:rsid w:val="00DD0EF7"/>
    <w:rsid w:val="00DD2800"/>
    <w:rsid w:val="00DD34A6"/>
    <w:rsid w:val="00DD3859"/>
    <w:rsid w:val="00DD4148"/>
    <w:rsid w:val="00DD4920"/>
    <w:rsid w:val="00DD4A5E"/>
    <w:rsid w:val="00DD6180"/>
    <w:rsid w:val="00DD6D31"/>
    <w:rsid w:val="00DD7B5F"/>
    <w:rsid w:val="00DE1DB3"/>
    <w:rsid w:val="00DE28D8"/>
    <w:rsid w:val="00DE3512"/>
    <w:rsid w:val="00DE3CEC"/>
    <w:rsid w:val="00DE4844"/>
    <w:rsid w:val="00DE5F5D"/>
    <w:rsid w:val="00DE6368"/>
    <w:rsid w:val="00DE7564"/>
    <w:rsid w:val="00DF0D0A"/>
    <w:rsid w:val="00DF139A"/>
    <w:rsid w:val="00DF240E"/>
    <w:rsid w:val="00DF2AB2"/>
    <w:rsid w:val="00DF2E7A"/>
    <w:rsid w:val="00DF339A"/>
    <w:rsid w:val="00DF40FE"/>
    <w:rsid w:val="00E0089D"/>
    <w:rsid w:val="00E014AE"/>
    <w:rsid w:val="00E014FB"/>
    <w:rsid w:val="00E0226E"/>
    <w:rsid w:val="00E02449"/>
    <w:rsid w:val="00E0247C"/>
    <w:rsid w:val="00E03DC5"/>
    <w:rsid w:val="00E04BC8"/>
    <w:rsid w:val="00E04EEC"/>
    <w:rsid w:val="00E05204"/>
    <w:rsid w:val="00E06C0E"/>
    <w:rsid w:val="00E06F02"/>
    <w:rsid w:val="00E06F5C"/>
    <w:rsid w:val="00E07D8E"/>
    <w:rsid w:val="00E10B91"/>
    <w:rsid w:val="00E12066"/>
    <w:rsid w:val="00E131FA"/>
    <w:rsid w:val="00E1406B"/>
    <w:rsid w:val="00E160CF"/>
    <w:rsid w:val="00E161A5"/>
    <w:rsid w:val="00E17049"/>
    <w:rsid w:val="00E17D71"/>
    <w:rsid w:val="00E20B44"/>
    <w:rsid w:val="00E23222"/>
    <w:rsid w:val="00E23709"/>
    <w:rsid w:val="00E23D80"/>
    <w:rsid w:val="00E24152"/>
    <w:rsid w:val="00E2601F"/>
    <w:rsid w:val="00E26B37"/>
    <w:rsid w:val="00E27F13"/>
    <w:rsid w:val="00E30784"/>
    <w:rsid w:val="00E32265"/>
    <w:rsid w:val="00E32691"/>
    <w:rsid w:val="00E327D1"/>
    <w:rsid w:val="00E3354F"/>
    <w:rsid w:val="00E335C8"/>
    <w:rsid w:val="00E33703"/>
    <w:rsid w:val="00E34049"/>
    <w:rsid w:val="00E34391"/>
    <w:rsid w:val="00E349DF"/>
    <w:rsid w:val="00E352D2"/>
    <w:rsid w:val="00E35E2A"/>
    <w:rsid w:val="00E3612A"/>
    <w:rsid w:val="00E361FE"/>
    <w:rsid w:val="00E3622A"/>
    <w:rsid w:val="00E364F0"/>
    <w:rsid w:val="00E37B35"/>
    <w:rsid w:val="00E40271"/>
    <w:rsid w:val="00E42DCF"/>
    <w:rsid w:val="00E435DA"/>
    <w:rsid w:val="00E45F30"/>
    <w:rsid w:val="00E4689D"/>
    <w:rsid w:val="00E46DAE"/>
    <w:rsid w:val="00E473EA"/>
    <w:rsid w:val="00E47A4E"/>
    <w:rsid w:val="00E534A9"/>
    <w:rsid w:val="00E6032C"/>
    <w:rsid w:val="00E617A6"/>
    <w:rsid w:val="00E64408"/>
    <w:rsid w:val="00E663FB"/>
    <w:rsid w:val="00E66FF0"/>
    <w:rsid w:val="00E70EE7"/>
    <w:rsid w:val="00E71F82"/>
    <w:rsid w:val="00E72CC1"/>
    <w:rsid w:val="00E73C91"/>
    <w:rsid w:val="00E73DD5"/>
    <w:rsid w:val="00E74309"/>
    <w:rsid w:val="00E745D7"/>
    <w:rsid w:val="00E747F4"/>
    <w:rsid w:val="00E75928"/>
    <w:rsid w:val="00E75B1C"/>
    <w:rsid w:val="00E75C46"/>
    <w:rsid w:val="00E7658A"/>
    <w:rsid w:val="00E7670D"/>
    <w:rsid w:val="00E76E9B"/>
    <w:rsid w:val="00E77EB0"/>
    <w:rsid w:val="00E82436"/>
    <w:rsid w:val="00E82863"/>
    <w:rsid w:val="00E834C9"/>
    <w:rsid w:val="00E83DF0"/>
    <w:rsid w:val="00E84E2F"/>
    <w:rsid w:val="00E85124"/>
    <w:rsid w:val="00E87762"/>
    <w:rsid w:val="00E878AE"/>
    <w:rsid w:val="00E87C12"/>
    <w:rsid w:val="00E90CFC"/>
    <w:rsid w:val="00E93080"/>
    <w:rsid w:val="00E94449"/>
    <w:rsid w:val="00E94841"/>
    <w:rsid w:val="00E95324"/>
    <w:rsid w:val="00E95EB2"/>
    <w:rsid w:val="00E966E3"/>
    <w:rsid w:val="00E96CDC"/>
    <w:rsid w:val="00E96F06"/>
    <w:rsid w:val="00EA25F4"/>
    <w:rsid w:val="00EA3760"/>
    <w:rsid w:val="00EA3A4B"/>
    <w:rsid w:val="00EA5236"/>
    <w:rsid w:val="00EA6482"/>
    <w:rsid w:val="00EA7AEA"/>
    <w:rsid w:val="00EA7AF8"/>
    <w:rsid w:val="00EB0BE7"/>
    <w:rsid w:val="00EB2792"/>
    <w:rsid w:val="00EB30AC"/>
    <w:rsid w:val="00EB36F5"/>
    <w:rsid w:val="00EB4E27"/>
    <w:rsid w:val="00EB60E2"/>
    <w:rsid w:val="00EB6A4E"/>
    <w:rsid w:val="00EB77E3"/>
    <w:rsid w:val="00EC0BC5"/>
    <w:rsid w:val="00EC16F6"/>
    <w:rsid w:val="00EC1E41"/>
    <w:rsid w:val="00EC221B"/>
    <w:rsid w:val="00EC27EB"/>
    <w:rsid w:val="00EC302D"/>
    <w:rsid w:val="00EC4BB5"/>
    <w:rsid w:val="00EC62A9"/>
    <w:rsid w:val="00ED150A"/>
    <w:rsid w:val="00ED2526"/>
    <w:rsid w:val="00ED2ABB"/>
    <w:rsid w:val="00ED2CE6"/>
    <w:rsid w:val="00ED3661"/>
    <w:rsid w:val="00ED403D"/>
    <w:rsid w:val="00ED5386"/>
    <w:rsid w:val="00ED5649"/>
    <w:rsid w:val="00ED6540"/>
    <w:rsid w:val="00ED6E72"/>
    <w:rsid w:val="00ED6F1D"/>
    <w:rsid w:val="00ED7BCE"/>
    <w:rsid w:val="00EE130F"/>
    <w:rsid w:val="00EE2DDF"/>
    <w:rsid w:val="00EE4510"/>
    <w:rsid w:val="00EE48B4"/>
    <w:rsid w:val="00EE7A3D"/>
    <w:rsid w:val="00EE7B03"/>
    <w:rsid w:val="00EF17B8"/>
    <w:rsid w:val="00EF1974"/>
    <w:rsid w:val="00EF4B4B"/>
    <w:rsid w:val="00EF715F"/>
    <w:rsid w:val="00EF7515"/>
    <w:rsid w:val="00F00AB4"/>
    <w:rsid w:val="00F026E6"/>
    <w:rsid w:val="00F04236"/>
    <w:rsid w:val="00F0482F"/>
    <w:rsid w:val="00F05315"/>
    <w:rsid w:val="00F0736F"/>
    <w:rsid w:val="00F07526"/>
    <w:rsid w:val="00F108B9"/>
    <w:rsid w:val="00F12FFC"/>
    <w:rsid w:val="00F13D64"/>
    <w:rsid w:val="00F141EC"/>
    <w:rsid w:val="00F146A1"/>
    <w:rsid w:val="00F1475D"/>
    <w:rsid w:val="00F16A32"/>
    <w:rsid w:val="00F17E2E"/>
    <w:rsid w:val="00F20F95"/>
    <w:rsid w:val="00F24D30"/>
    <w:rsid w:val="00F255BB"/>
    <w:rsid w:val="00F25A68"/>
    <w:rsid w:val="00F263C3"/>
    <w:rsid w:val="00F26698"/>
    <w:rsid w:val="00F269B8"/>
    <w:rsid w:val="00F2764D"/>
    <w:rsid w:val="00F2791C"/>
    <w:rsid w:val="00F27B9B"/>
    <w:rsid w:val="00F27ED3"/>
    <w:rsid w:val="00F27F1C"/>
    <w:rsid w:val="00F302FC"/>
    <w:rsid w:val="00F307C8"/>
    <w:rsid w:val="00F30D1D"/>
    <w:rsid w:val="00F3143F"/>
    <w:rsid w:val="00F31BB3"/>
    <w:rsid w:val="00F33AE8"/>
    <w:rsid w:val="00F34BEE"/>
    <w:rsid w:val="00F34E51"/>
    <w:rsid w:val="00F402A5"/>
    <w:rsid w:val="00F44E67"/>
    <w:rsid w:val="00F4535F"/>
    <w:rsid w:val="00F45703"/>
    <w:rsid w:val="00F477FC"/>
    <w:rsid w:val="00F47C0B"/>
    <w:rsid w:val="00F50193"/>
    <w:rsid w:val="00F50E64"/>
    <w:rsid w:val="00F5102E"/>
    <w:rsid w:val="00F510B3"/>
    <w:rsid w:val="00F51B6E"/>
    <w:rsid w:val="00F52FFE"/>
    <w:rsid w:val="00F53B8E"/>
    <w:rsid w:val="00F5495A"/>
    <w:rsid w:val="00F55053"/>
    <w:rsid w:val="00F55A0F"/>
    <w:rsid w:val="00F55F9A"/>
    <w:rsid w:val="00F56CD1"/>
    <w:rsid w:val="00F570AC"/>
    <w:rsid w:val="00F6139A"/>
    <w:rsid w:val="00F64557"/>
    <w:rsid w:val="00F655E4"/>
    <w:rsid w:val="00F6743D"/>
    <w:rsid w:val="00F678B2"/>
    <w:rsid w:val="00F700D9"/>
    <w:rsid w:val="00F70CE4"/>
    <w:rsid w:val="00F714B5"/>
    <w:rsid w:val="00F73495"/>
    <w:rsid w:val="00F80CB1"/>
    <w:rsid w:val="00F815FE"/>
    <w:rsid w:val="00F83436"/>
    <w:rsid w:val="00F838CA"/>
    <w:rsid w:val="00F84391"/>
    <w:rsid w:val="00F84964"/>
    <w:rsid w:val="00F85965"/>
    <w:rsid w:val="00F85A3E"/>
    <w:rsid w:val="00F85AD2"/>
    <w:rsid w:val="00F85C49"/>
    <w:rsid w:val="00F871C6"/>
    <w:rsid w:val="00F8753B"/>
    <w:rsid w:val="00F90493"/>
    <w:rsid w:val="00F90535"/>
    <w:rsid w:val="00F90728"/>
    <w:rsid w:val="00F9089E"/>
    <w:rsid w:val="00F90D08"/>
    <w:rsid w:val="00F91947"/>
    <w:rsid w:val="00F91C34"/>
    <w:rsid w:val="00F92BF1"/>
    <w:rsid w:val="00F9714B"/>
    <w:rsid w:val="00F979BC"/>
    <w:rsid w:val="00FA0B8C"/>
    <w:rsid w:val="00FA1C34"/>
    <w:rsid w:val="00FA3468"/>
    <w:rsid w:val="00FA3AEC"/>
    <w:rsid w:val="00FA3C43"/>
    <w:rsid w:val="00FA5575"/>
    <w:rsid w:val="00FA5710"/>
    <w:rsid w:val="00FA7465"/>
    <w:rsid w:val="00FA79D0"/>
    <w:rsid w:val="00FA7B57"/>
    <w:rsid w:val="00FB0080"/>
    <w:rsid w:val="00FB0347"/>
    <w:rsid w:val="00FB1EC4"/>
    <w:rsid w:val="00FB2826"/>
    <w:rsid w:val="00FB2FD6"/>
    <w:rsid w:val="00FB3DC4"/>
    <w:rsid w:val="00FB4450"/>
    <w:rsid w:val="00FB5C66"/>
    <w:rsid w:val="00FB6DB8"/>
    <w:rsid w:val="00FC0159"/>
    <w:rsid w:val="00FC09D6"/>
    <w:rsid w:val="00FC0D07"/>
    <w:rsid w:val="00FC0ED9"/>
    <w:rsid w:val="00FC14AE"/>
    <w:rsid w:val="00FC2674"/>
    <w:rsid w:val="00FC2B13"/>
    <w:rsid w:val="00FC3136"/>
    <w:rsid w:val="00FC37DA"/>
    <w:rsid w:val="00FC4589"/>
    <w:rsid w:val="00FC68D5"/>
    <w:rsid w:val="00FC7560"/>
    <w:rsid w:val="00FD010A"/>
    <w:rsid w:val="00FD2084"/>
    <w:rsid w:val="00FD23A3"/>
    <w:rsid w:val="00FD3373"/>
    <w:rsid w:val="00FD3FDA"/>
    <w:rsid w:val="00FD605F"/>
    <w:rsid w:val="00FD7DFC"/>
    <w:rsid w:val="00FE0172"/>
    <w:rsid w:val="00FE020D"/>
    <w:rsid w:val="00FE1610"/>
    <w:rsid w:val="00FE16C7"/>
    <w:rsid w:val="00FE1ED0"/>
    <w:rsid w:val="00FE3672"/>
    <w:rsid w:val="00FE4F3A"/>
    <w:rsid w:val="00FE68AD"/>
    <w:rsid w:val="00FE7BD8"/>
    <w:rsid w:val="00FF0E91"/>
    <w:rsid w:val="00FF0FA6"/>
    <w:rsid w:val="00FF3FC2"/>
    <w:rsid w:val="00FF3FE4"/>
    <w:rsid w:val="00FF512A"/>
    <w:rsid w:val="00FF5307"/>
    <w:rsid w:val="00FF53F0"/>
    <w:rsid w:val="00FF5604"/>
    <w:rsid w:val="00FF6D15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401A20"/>
  <w15:chartTrackingRefBased/>
  <w15:docId w15:val="{EFCE15E7-1EA7-BD4C-9426-679E7D1DC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iPriority="0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92494"/>
    <w:pPr>
      <w:spacing w:after="120" w:line="276" w:lineRule="auto"/>
      <w:ind w:firstLine="284"/>
      <w:jc w:val="both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7B7B2E"/>
    <w:pPr>
      <w:keepNext/>
      <w:keepLines/>
      <w:pageBreakBefore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2">
    <w:name w:val="heading 2"/>
    <w:basedOn w:val="a"/>
    <w:next w:val="a"/>
    <w:link w:val="20"/>
    <w:uiPriority w:val="9"/>
    <w:unhideWhenUsed/>
    <w:qFormat/>
    <w:rsid w:val="00EB279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  <w:lang w:val="x-none" w:eastAsia="x-none"/>
    </w:rPr>
  </w:style>
  <w:style w:type="paragraph" w:styleId="3">
    <w:name w:val="heading 3"/>
    <w:basedOn w:val="a"/>
    <w:next w:val="a"/>
    <w:link w:val="30"/>
    <w:uiPriority w:val="9"/>
    <w:unhideWhenUsed/>
    <w:qFormat/>
    <w:rsid w:val="00EB279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  <w:sz w:val="20"/>
      <w:szCs w:val="20"/>
      <w:lang w:val="x-none" w:eastAsia="x-none"/>
    </w:rPr>
  </w:style>
  <w:style w:type="paragraph" w:styleId="4">
    <w:name w:val="heading 4"/>
    <w:basedOn w:val="a"/>
    <w:next w:val="a"/>
    <w:link w:val="40"/>
    <w:uiPriority w:val="9"/>
    <w:unhideWhenUsed/>
    <w:qFormat/>
    <w:rsid w:val="00474A8C"/>
    <w:pPr>
      <w:keepNext/>
      <w:keepLines/>
      <w:spacing w:before="200" w:after="0"/>
      <w:outlineLvl w:val="3"/>
    </w:pPr>
    <w:rPr>
      <w:rFonts w:ascii="Cambria" w:eastAsia="Times New Roman" w:hAnsi="Cambria"/>
      <w:b/>
      <w:bCs/>
      <w:i/>
      <w:iCs/>
      <w:color w:val="4F81BD"/>
      <w:sz w:val="20"/>
      <w:szCs w:val="20"/>
      <w:lang w:val="x-none" w:eastAsia="x-none"/>
    </w:rPr>
  </w:style>
  <w:style w:type="paragraph" w:styleId="5">
    <w:name w:val="heading 5"/>
    <w:basedOn w:val="a"/>
    <w:next w:val="a"/>
    <w:link w:val="50"/>
    <w:uiPriority w:val="9"/>
    <w:unhideWhenUsed/>
    <w:qFormat/>
    <w:rsid w:val="00474A8C"/>
    <w:pPr>
      <w:keepNext/>
      <w:keepLines/>
      <w:spacing w:before="200" w:after="0"/>
      <w:outlineLvl w:val="4"/>
    </w:pPr>
    <w:rPr>
      <w:rFonts w:ascii="Cambria" w:eastAsia="Times New Roman" w:hAnsi="Cambria"/>
      <w:color w:val="243F60"/>
      <w:sz w:val="20"/>
      <w:szCs w:val="20"/>
      <w:lang w:val="x-none" w:eastAsia="x-none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B3EE9"/>
    <w:pPr>
      <w:keepNext/>
      <w:keepLines/>
      <w:spacing w:before="200" w:after="0"/>
      <w:outlineLvl w:val="5"/>
    </w:pPr>
    <w:rPr>
      <w:rFonts w:ascii="Cambria" w:eastAsia="Times New Roman" w:hAnsi="Cambria"/>
      <w:i/>
      <w:iCs/>
      <w:color w:val="243F60"/>
      <w:sz w:val="20"/>
      <w:szCs w:val="20"/>
      <w:lang w:val="x-none" w:eastAsia="x-none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0325"/>
    <w:pPr>
      <w:keepNext/>
      <w:keepLines/>
      <w:spacing w:before="200" w:after="0"/>
      <w:outlineLvl w:val="8"/>
    </w:pPr>
    <w:rPr>
      <w:rFonts w:ascii="Cambria" w:eastAsia="Times New Roman" w:hAnsi="Cambria"/>
      <w:i/>
      <w:iCs/>
      <w:color w:val="404040"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B7B2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3">
    <w:name w:val="Document Map"/>
    <w:basedOn w:val="a"/>
    <w:link w:val="a4"/>
    <w:uiPriority w:val="99"/>
    <w:semiHidden/>
    <w:unhideWhenUsed/>
    <w:rsid w:val="00EB2792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Схема документа Знак"/>
    <w:link w:val="a3"/>
    <w:uiPriority w:val="99"/>
    <w:semiHidden/>
    <w:rsid w:val="00EB279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link w:val="2"/>
    <w:uiPriority w:val="9"/>
    <w:rsid w:val="00EB2792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link w:val="3"/>
    <w:uiPriority w:val="9"/>
    <w:rsid w:val="00EB2792"/>
    <w:rPr>
      <w:rFonts w:ascii="Cambria" w:eastAsia="Times New Roman" w:hAnsi="Cambria" w:cs="Times New Roman"/>
      <w:b/>
      <w:bCs/>
      <w:color w:val="4F81BD"/>
    </w:rPr>
  </w:style>
  <w:style w:type="character" w:customStyle="1" w:styleId="40">
    <w:name w:val="Заголовок 4 Знак"/>
    <w:link w:val="4"/>
    <w:uiPriority w:val="9"/>
    <w:rsid w:val="00474A8C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0">
    <w:name w:val="Заголовок 5 Знак"/>
    <w:link w:val="5"/>
    <w:uiPriority w:val="9"/>
    <w:rsid w:val="00474A8C"/>
    <w:rPr>
      <w:rFonts w:ascii="Cambria" w:eastAsia="Times New Roman" w:hAnsi="Cambria" w:cs="Times New Roman"/>
      <w:color w:val="243F60"/>
    </w:rPr>
  </w:style>
  <w:style w:type="paragraph" w:styleId="a5">
    <w:name w:val="List Paragraph"/>
    <w:basedOn w:val="a"/>
    <w:uiPriority w:val="34"/>
    <w:qFormat/>
    <w:rsid w:val="007957AC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92494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uiPriority w:val="99"/>
    <w:semiHidden/>
    <w:rsid w:val="00392494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39249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Book Title"/>
    <w:uiPriority w:val="33"/>
    <w:qFormat/>
    <w:rsid w:val="00392494"/>
    <w:rPr>
      <w:b/>
      <w:bCs/>
      <w:smallCaps/>
      <w:spacing w:val="5"/>
      <w:sz w:val="36"/>
    </w:rPr>
  </w:style>
  <w:style w:type="paragraph" w:styleId="aa">
    <w:name w:val="caption"/>
    <w:basedOn w:val="a"/>
    <w:next w:val="a"/>
    <w:uiPriority w:val="35"/>
    <w:unhideWhenUsed/>
    <w:qFormat/>
    <w:rsid w:val="00392494"/>
    <w:pPr>
      <w:spacing w:after="200" w:line="240" w:lineRule="auto"/>
    </w:pPr>
    <w:rPr>
      <w:b/>
      <w:bCs/>
      <w:color w:val="4F81BD"/>
      <w:sz w:val="18"/>
      <w:szCs w:val="18"/>
    </w:rPr>
  </w:style>
  <w:style w:type="table" w:customStyle="1" w:styleId="-11">
    <w:name w:val="Светлый список - Акцент 11"/>
    <w:basedOn w:val="a1"/>
    <w:uiPriority w:val="61"/>
    <w:rsid w:val="006B07CC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Средняя заливка 1 - Акцент 11"/>
    <w:basedOn w:val="-110"/>
    <w:uiPriority w:val="63"/>
    <w:rsid w:val="004D1FBE"/>
    <w:pPr>
      <w:keepNext/>
    </w:pPr>
    <w:tblPr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wordWrap/>
        <w:spacing w:before="0" w:after="0" w:line="240" w:lineRule="auto"/>
        <w:ind w:leftChars="0" w:left="0" w:rightChars="0" w:right="0" w:firstLineChars="0" w:firstLine="0"/>
        <w:mirrorIndents w:val="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fault">
    <w:name w:val="Default"/>
    <w:rsid w:val="004D1FBE"/>
    <w:pPr>
      <w:autoSpaceDE w:val="0"/>
      <w:autoSpaceDN w:val="0"/>
      <w:adjustRightInd w:val="0"/>
    </w:pPr>
    <w:rPr>
      <w:rFonts w:ascii="OMJJM B+ Helios" w:hAnsi="OMJJM B+ Helios" w:cs="OMJJM B+ Helios"/>
      <w:color w:val="000000"/>
      <w:sz w:val="24"/>
      <w:szCs w:val="24"/>
      <w:lang w:eastAsia="en-US"/>
    </w:rPr>
  </w:style>
  <w:style w:type="table" w:customStyle="1" w:styleId="-110">
    <w:name w:val="Светлая заливка - Акцент 11"/>
    <w:basedOn w:val="a1"/>
    <w:uiPriority w:val="60"/>
    <w:rsid w:val="006B07CC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paragraph" w:customStyle="1" w:styleId="ab">
    <w:name w:val="Обычный (веб)"/>
    <w:basedOn w:val="a"/>
    <w:rsid w:val="004D1FBE"/>
    <w:pPr>
      <w:spacing w:before="120" w:after="75" w:line="240" w:lineRule="auto"/>
      <w:ind w:firstLine="0"/>
      <w:jc w:val="left"/>
    </w:pPr>
    <w:rPr>
      <w:rFonts w:ascii="Times New Roman" w:eastAsia="Times New Roman" w:hAnsi="Times New Roman"/>
      <w:sz w:val="17"/>
      <w:szCs w:val="17"/>
      <w:lang w:eastAsia="ru-RU"/>
    </w:rPr>
  </w:style>
  <w:style w:type="character" w:styleId="ac">
    <w:name w:val="Hyperlink"/>
    <w:unhideWhenUsed/>
    <w:rsid w:val="00513EEC"/>
    <w:rPr>
      <w:color w:val="0000FF"/>
      <w:u w:val="single"/>
    </w:rPr>
  </w:style>
  <w:style w:type="character" w:customStyle="1" w:styleId="60">
    <w:name w:val="Заголовок 6 Знак"/>
    <w:link w:val="6"/>
    <w:uiPriority w:val="9"/>
    <w:semiHidden/>
    <w:rsid w:val="00CB3EE9"/>
    <w:rPr>
      <w:rFonts w:ascii="Cambria" w:eastAsia="Times New Roman" w:hAnsi="Cambria" w:cs="Times New Roman"/>
      <w:i/>
      <w:iCs/>
      <w:color w:val="243F60"/>
    </w:rPr>
  </w:style>
  <w:style w:type="paragraph" w:styleId="ad">
    <w:name w:val="TOC Heading"/>
    <w:basedOn w:val="1"/>
    <w:next w:val="a"/>
    <w:uiPriority w:val="39"/>
    <w:semiHidden/>
    <w:unhideWhenUsed/>
    <w:qFormat/>
    <w:rsid w:val="00C0446B"/>
    <w:pPr>
      <w:pageBreakBefore w:val="0"/>
      <w:ind w:firstLine="0"/>
      <w:jc w:val="left"/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F90D08"/>
    <w:pPr>
      <w:tabs>
        <w:tab w:val="right" w:leader="dot" w:pos="10456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C0446B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C0446B"/>
    <w:pPr>
      <w:spacing w:after="100"/>
      <w:ind w:left="440"/>
    </w:pPr>
  </w:style>
  <w:style w:type="paragraph" w:styleId="ae">
    <w:name w:val="header"/>
    <w:basedOn w:val="a"/>
    <w:link w:val="af"/>
    <w:unhideWhenUsed/>
    <w:rsid w:val="006C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6C2A2E"/>
  </w:style>
  <w:style w:type="paragraph" w:styleId="af0">
    <w:name w:val="footer"/>
    <w:basedOn w:val="a"/>
    <w:link w:val="af1"/>
    <w:uiPriority w:val="99"/>
    <w:unhideWhenUsed/>
    <w:rsid w:val="006C2A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C2A2E"/>
  </w:style>
  <w:style w:type="character" w:styleId="af2">
    <w:name w:val="FollowedHyperlink"/>
    <w:uiPriority w:val="99"/>
    <w:semiHidden/>
    <w:unhideWhenUsed/>
    <w:rsid w:val="00FB2FD6"/>
    <w:rPr>
      <w:color w:val="800080"/>
      <w:u w:val="single"/>
    </w:rPr>
  </w:style>
  <w:style w:type="character" w:styleId="af3">
    <w:name w:val="Strong"/>
    <w:qFormat/>
    <w:rsid w:val="00C45BB4"/>
    <w:rPr>
      <w:b/>
      <w:bCs/>
    </w:rPr>
  </w:style>
  <w:style w:type="paragraph" w:customStyle="1" w:styleId="41">
    <w:name w:val="Обычный (веб)4"/>
    <w:basedOn w:val="a"/>
    <w:rsid w:val="00C45BB4"/>
    <w:pPr>
      <w:spacing w:after="41" w:line="240" w:lineRule="auto"/>
      <w:ind w:firstLine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table" w:styleId="2-1">
    <w:name w:val="Medium List 2 Accent 1"/>
    <w:basedOn w:val="a1"/>
    <w:uiPriority w:val="66"/>
    <w:rsid w:val="002B27F7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-12">
    <w:name w:val="Средняя заливка 1 - Акцент 12"/>
    <w:basedOn w:val="a1"/>
    <w:uiPriority w:val="63"/>
    <w:rsid w:val="004A5A72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2">
    <w:name w:val="Светлый список - Акцент 12"/>
    <w:basedOn w:val="a1"/>
    <w:uiPriority w:val="61"/>
    <w:rsid w:val="004035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styleId="32">
    <w:name w:val="Body Text Indent 3"/>
    <w:basedOn w:val="a"/>
    <w:link w:val="33"/>
    <w:rsid w:val="0073726E"/>
    <w:pPr>
      <w:spacing w:after="0" w:line="240" w:lineRule="auto"/>
      <w:ind w:firstLine="720"/>
    </w:pPr>
    <w:rPr>
      <w:rFonts w:ascii="Times New Roman" w:eastAsia="Times New Roman" w:hAnsi="Times New Roman"/>
      <w:sz w:val="20"/>
      <w:szCs w:val="24"/>
      <w:lang w:val="x-none" w:eastAsia="ru-RU"/>
    </w:rPr>
  </w:style>
  <w:style w:type="character" w:customStyle="1" w:styleId="33">
    <w:name w:val="Основной текст с отступом 3 Знак"/>
    <w:link w:val="32"/>
    <w:rsid w:val="0073726E"/>
    <w:rPr>
      <w:rFonts w:ascii="Times New Roman" w:eastAsia="Times New Roman" w:hAnsi="Times New Roman" w:cs="Times New Roman"/>
      <w:sz w:val="20"/>
      <w:szCs w:val="24"/>
      <w:lang w:eastAsia="ru-RU"/>
    </w:rPr>
  </w:style>
  <w:style w:type="table" w:customStyle="1" w:styleId="1-13">
    <w:name w:val="Средняя заливка 1 - Акцент 13"/>
    <w:basedOn w:val="a1"/>
    <w:uiPriority w:val="63"/>
    <w:rsid w:val="00C80BDE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2">
    <w:name w:val="Light Shading Accent 2"/>
    <w:basedOn w:val="a1"/>
    <w:uiPriority w:val="60"/>
    <w:rsid w:val="00FC756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af4">
    <w:name w:val="Table Professional"/>
    <w:basedOn w:val="a1"/>
    <w:rsid w:val="004777F5"/>
    <w:pPr>
      <w:jc w:val="both"/>
    </w:pPr>
    <w:rPr>
      <w:rFonts w:ascii="Times New Roman" w:eastAsia="Times New Roman" w:hAnsi="Times New Roman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42">
    <w:name w:val="toc 4"/>
    <w:basedOn w:val="a"/>
    <w:next w:val="a"/>
    <w:autoRedefine/>
    <w:uiPriority w:val="39"/>
    <w:unhideWhenUsed/>
    <w:rsid w:val="00EB36F5"/>
    <w:pPr>
      <w:spacing w:after="100"/>
      <w:ind w:left="660" w:firstLine="0"/>
      <w:jc w:val="left"/>
    </w:pPr>
    <w:rPr>
      <w:rFonts w:eastAsia="Times New Roman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EB36F5"/>
    <w:pPr>
      <w:spacing w:after="100"/>
      <w:ind w:left="880" w:firstLine="0"/>
      <w:jc w:val="left"/>
    </w:pPr>
    <w:rPr>
      <w:rFonts w:eastAsia="Times New Roman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EB36F5"/>
    <w:pPr>
      <w:spacing w:after="100"/>
      <w:ind w:left="1100" w:firstLine="0"/>
      <w:jc w:val="left"/>
    </w:pPr>
    <w:rPr>
      <w:rFonts w:eastAsia="Times New Roman"/>
      <w:lang w:eastAsia="ru-RU"/>
    </w:rPr>
  </w:style>
  <w:style w:type="paragraph" w:styleId="7">
    <w:name w:val="toc 7"/>
    <w:basedOn w:val="a"/>
    <w:next w:val="a"/>
    <w:autoRedefine/>
    <w:uiPriority w:val="39"/>
    <w:unhideWhenUsed/>
    <w:rsid w:val="00EB36F5"/>
    <w:pPr>
      <w:spacing w:after="100"/>
      <w:ind w:left="1320" w:firstLine="0"/>
      <w:jc w:val="left"/>
    </w:pPr>
    <w:rPr>
      <w:rFonts w:eastAsia="Times New Roman"/>
      <w:lang w:eastAsia="ru-RU"/>
    </w:rPr>
  </w:style>
  <w:style w:type="paragraph" w:styleId="8">
    <w:name w:val="toc 8"/>
    <w:basedOn w:val="a"/>
    <w:next w:val="a"/>
    <w:autoRedefine/>
    <w:uiPriority w:val="39"/>
    <w:unhideWhenUsed/>
    <w:rsid w:val="00EB36F5"/>
    <w:pPr>
      <w:spacing w:after="100"/>
      <w:ind w:left="1540" w:firstLine="0"/>
      <w:jc w:val="left"/>
    </w:pPr>
    <w:rPr>
      <w:rFonts w:eastAsia="Times New Roman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EB36F5"/>
    <w:pPr>
      <w:spacing w:after="100"/>
      <w:ind w:left="1760" w:firstLine="0"/>
      <w:jc w:val="left"/>
    </w:pPr>
    <w:rPr>
      <w:rFonts w:eastAsia="Times New Roman"/>
      <w:lang w:eastAsia="ru-RU"/>
    </w:rPr>
  </w:style>
  <w:style w:type="character" w:customStyle="1" w:styleId="90">
    <w:name w:val="Заголовок 9 Знак"/>
    <w:link w:val="9"/>
    <w:uiPriority w:val="9"/>
    <w:semiHidden/>
    <w:rsid w:val="00C50325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customStyle="1" w:styleId="af5">
    <w:name w:val="Название организации"/>
    <w:basedOn w:val="a"/>
    <w:uiPriority w:val="2"/>
    <w:qFormat/>
    <w:rsid w:val="00B02507"/>
    <w:pPr>
      <w:spacing w:after="0" w:line="264" w:lineRule="auto"/>
      <w:ind w:firstLine="0"/>
      <w:jc w:val="left"/>
    </w:pPr>
    <w:rPr>
      <w:rFonts w:eastAsia="Times New Roman"/>
      <w:b/>
      <w:bCs/>
      <w:color w:val="775F55"/>
      <w:sz w:val="40"/>
      <w:szCs w:val="40"/>
    </w:rPr>
  </w:style>
  <w:style w:type="paragraph" w:customStyle="1" w:styleId="af6">
    <w:name w:val="Обратные адреса"/>
    <w:basedOn w:val="a"/>
    <w:rsid w:val="00C801B0"/>
    <w:pPr>
      <w:keepLines/>
      <w:framePr w:w="4320" w:h="965" w:hSpace="187" w:vSpace="187" w:wrap="notBeside" w:vAnchor="page" w:hAnchor="margin" w:xAlign="right" w:y="966" w:anchorLock="1"/>
      <w:tabs>
        <w:tab w:val="left" w:pos="2160"/>
      </w:tabs>
      <w:spacing w:after="0" w:line="160" w:lineRule="atLeast"/>
      <w:ind w:firstLine="0"/>
      <w:jc w:val="left"/>
    </w:pPr>
    <w:rPr>
      <w:rFonts w:ascii="Arial" w:eastAsia="Times New Roman" w:hAnsi="Arial"/>
      <w:sz w:val="14"/>
      <w:szCs w:val="20"/>
      <w:lang w:eastAsia="ru-RU"/>
    </w:rPr>
  </w:style>
  <w:style w:type="character" w:styleId="af7">
    <w:name w:val="page number"/>
    <w:basedOn w:val="a0"/>
    <w:rsid w:val="00D17F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6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94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4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3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560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1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forwatec.ru" TargetMode="External"/><Relationship Id="rId2" Type="http://schemas.openxmlformats.org/officeDocument/2006/relationships/hyperlink" Target="https://www.forwatec.ru/" TargetMode="External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&#1056;&#1072;&#1073;&#1086;&#1090;&#1072;...&#1073;&#1091;&#1076;&#1100;%20&#1086;&#1085;&#1072;\&#1057;&#1072;&#1081;&#1090;-20200421T135055Z-001\&#1057;&#1072;&#1081;&#1090;\&#1054;&#1087;&#1088;&#1086;&#1089;&#1085;&#1099;&#1077;%20&#1083;&#1080;&#1089;&#1090;&#1099;\&#1096;&#1072;&#1073;&#1083;&#1086;&#1085;%20anketa_cooler_&#1055;&#1056;&#1054;&#1041;&#104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5FF86-A31C-4A4C-B26D-4283DB685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F:\Работа...будь она\Сайт-20200421T135055Z-001\Сайт\Опросные листы\шаблон anketa_cooler_ПРОБА.dotx</Template>
  <TotalTime>2</TotalTime>
  <Pages>1</Pages>
  <Words>228</Words>
  <Characters>1303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1528</CharactersWithSpaces>
  <SharedDoc>false</SharedDoc>
  <HLinks>
    <vt:vector size="12" baseType="variant">
      <vt:variant>
        <vt:i4>5242997</vt:i4>
      </vt:variant>
      <vt:variant>
        <vt:i4>3</vt:i4>
      </vt:variant>
      <vt:variant>
        <vt:i4>0</vt:i4>
      </vt:variant>
      <vt:variant>
        <vt:i4>5</vt:i4>
      </vt:variant>
      <vt:variant>
        <vt:lpwstr>mailto:info@forwatec.ru</vt:lpwstr>
      </vt:variant>
      <vt:variant>
        <vt:lpwstr/>
      </vt:variant>
      <vt:variant>
        <vt:i4>1703947</vt:i4>
      </vt:variant>
      <vt:variant>
        <vt:i4>0</vt:i4>
      </vt:variant>
      <vt:variant>
        <vt:i4>0</vt:i4>
      </vt:variant>
      <vt:variant>
        <vt:i4>5</vt:i4>
      </vt:variant>
      <vt:variant>
        <vt:lpwstr>https://www.forwatec.ru/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Коррекционная обработка охлаждающей воды оборотных систем  охлаждения</dc:subject>
  <dc:creator>Мария</dc:creator>
  <cp:keywords>ВОДЭКО</cp:keywords>
  <dc:description>(495) 66-105-66       vodeco@vodeco.ru</dc:description>
  <cp:lastModifiedBy>Александр Ельчанинов</cp:lastModifiedBy>
  <cp:revision>4</cp:revision>
  <cp:lastPrinted>2009-06-09T11:26:00Z</cp:lastPrinted>
  <dcterms:created xsi:type="dcterms:W3CDTF">2026-05-21T08:34:00Z</dcterms:created>
  <dcterms:modified xsi:type="dcterms:W3CDTF">2026-05-21T13:17:00Z</dcterms:modified>
</cp:coreProperties>
</file>